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AB9" w:rsidRDefault="00D24AB9" w:rsidP="009111A3">
      <w:pPr>
        <w:jc w:val="center"/>
        <w:rPr>
          <w:b/>
        </w:rPr>
      </w:pPr>
    </w:p>
    <w:p w:rsidR="00D24AB9" w:rsidRDefault="00D24AB9" w:rsidP="009111A3">
      <w:pPr>
        <w:jc w:val="center"/>
        <w:rPr>
          <w:b/>
        </w:rPr>
      </w:pPr>
      <w:r>
        <w:rPr>
          <w:noProof/>
        </w:rPr>
        <w:drawing>
          <wp:inline distT="0" distB="0" distL="0" distR="0" wp14:anchorId="5E0DD330" wp14:editId="536BB280">
            <wp:extent cx="4248150" cy="871920"/>
            <wp:effectExtent l="0" t="0" r="0" b="4445"/>
            <wp:docPr id="1" name="Obrázek 1" descr="M:\FORMULÁŘE_DOKUMENTY\Loga\Erasmus+\LogosBeneficairesErasmus+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RMULÁŘE_DOKUMENTY\Loga\Erasmus+\LogosBeneficairesErasmus+RIGHT_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18" cy="8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B9" w:rsidRDefault="00D24AB9" w:rsidP="009111A3">
      <w:pPr>
        <w:jc w:val="center"/>
        <w:rPr>
          <w:b/>
        </w:rPr>
      </w:pPr>
    </w:p>
    <w:p w:rsidR="009111A3" w:rsidRDefault="009111A3" w:rsidP="009111A3">
      <w:pPr>
        <w:jc w:val="center"/>
        <w:rPr>
          <w:b/>
        </w:rPr>
      </w:pPr>
      <w:r>
        <w:rPr>
          <w:b/>
        </w:rPr>
        <w:t xml:space="preserve">Za </w:t>
      </w:r>
      <w:r w:rsidR="0057067D">
        <w:rPr>
          <w:b/>
        </w:rPr>
        <w:t xml:space="preserve">pracovními </w:t>
      </w:r>
      <w:r>
        <w:rPr>
          <w:b/>
        </w:rPr>
        <w:t>zkušenostmi do Finska</w:t>
      </w:r>
      <w:r w:rsidR="00C368F2">
        <w:rPr>
          <w:b/>
        </w:rPr>
        <w:t xml:space="preserve"> a Irska</w:t>
      </w:r>
    </w:p>
    <w:p w:rsidR="00DA4CEE" w:rsidRDefault="00DA4CEE" w:rsidP="009111A3">
      <w:pPr>
        <w:jc w:val="center"/>
        <w:rPr>
          <w:b/>
        </w:rPr>
      </w:pPr>
    </w:p>
    <w:p w:rsidR="0057067D" w:rsidRDefault="009111A3" w:rsidP="00D946C9">
      <w:pPr>
        <w:jc w:val="both"/>
        <w:rPr>
          <w:szCs w:val="24"/>
        </w:rPr>
      </w:pPr>
      <w:r>
        <w:t xml:space="preserve">V rámci programu Erasmus Plus, prostřednictvím kterého naše škola již několik let vysílá své studenty za poznáním i zkušenostmi do různých destinací Evropy, </w:t>
      </w:r>
      <w:r w:rsidR="00C368F2">
        <w:t>naši studenti Obchodní akademie a Ho</w:t>
      </w:r>
      <w:r w:rsidR="0057067D">
        <w:t xml:space="preserve">telové školy Třebíč </w:t>
      </w:r>
      <w:r w:rsidR="00D946C9">
        <w:t xml:space="preserve">měli možnost vycestovat </w:t>
      </w:r>
      <w:r w:rsidR="00C368F2">
        <w:t xml:space="preserve">do irského </w:t>
      </w:r>
      <w:proofErr w:type="spellStart"/>
      <w:r w:rsidR="00C368F2">
        <w:t>Dubllinu</w:t>
      </w:r>
      <w:proofErr w:type="spellEnd"/>
      <w:r w:rsidR="00C368F2">
        <w:t xml:space="preserve"> a finského </w:t>
      </w:r>
      <w:proofErr w:type="spellStart"/>
      <w:r w:rsidR="00C368F2">
        <w:t>Tampere</w:t>
      </w:r>
      <w:proofErr w:type="spellEnd"/>
      <w:r w:rsidR="00C368F2">
        <w:t xml:space="preserve">. Na základě výběrových kritérií bylo vybráno 7 studentů do Finska a 8 studentů do Irska z oborů Obchodní akademie, Hotelnictví, Cestovní ruch. V Dublinu byli studenti ubytováni v hostitelských </w:t>
      </w:r>
      <w:r w:rsidR="0057067D">
        <w:t>rodinách</w:t>
      </w:r>
      <w:r w:rsidR="00D946C9">
        <w:t>, v </w:t>
      </w:r>
      <w:proofErr w:type="spellStart"/>
      <w:r w:rsidR="00D946C9">
        <w:t>Tampere</w:t>
      </w:r>
      <w:proofErr w:type="spellEnd"/>
      <w:r w:rsidR="00D946C9">
        <w:t xml:space="preserve"> v hostelu. </w:t>
      </w:r>
      <w:r w:rsidR="00C368F2">
        <w:t xml:space="preserve">Přestože Dublin nepatří k největším metropolím, je to velmi kosmopolitní město, kde můžete potkat převážně mladé lidi ze všech koutů světa. Jejich nejčastějším důvodem návštěvy je studium angličtiny, pracovní příležitosti a krásná příroda. </w:t>
      </w:r>
      <w:r w:rsidR="0057067D">
        <w:t xml:space="preserve">Ve finském </w:t>
      </w:r>
      <w:proofErr w:type="spellStart"/>
      <w:r w:rsidR="0057067D">
        <w:t>Tampere</w:t>
      </w:r>
      <w:proofErr w:type="spellEnd"/>
      <w:r w:rsidR="0057067D">
        <w:t xml:space="preserve"> měli možnost poznat systém školství, které</w:t>
      </w:r>
      <w:r>
        <w:t xml:space="preserve"> má velmi dobrou pověst a absolventi dosahují výborných výsledků </w:t>
      </w:r>
      <w:r w:rsidR="00DA4CEE">
        <w:t>především</w:t>
      </w:r>
      <w:r>
        <w:t xml:space="preserve"> proto, že teoretická školní výuka je ve velké míře propojena s praxí. Učení formou výkonu přímo na pracovištích bylo alfou i omegou i</w:t>
      </w:r>
      <w:r w:rsidR="0057067D">
        <w:t xml:space="preserve"> našich studentských stáží</w:t>
      </w:r>
      <w:r>
        <w:t>. Studenti pracovali v administrativě, v </w:t>
      </w:r>
      <w:proofErr w:type="spellStart"/>
      <w:r>
        <w:t>outdoorové</w:t>
      </w:r>
      <w:proofErr w:type="spellEnd"/>
      <w:r>
        <w:t xml:space="preserve"> firmě, cestovní kanceláři i v</w:t>
      </w:r>
      <w:r w:rsidR="0057067D">
        <w:t> </w:t>
      </w:r>
      <w:r w:rsidR="00576130">
        <w:t>hotelu</w:t>
      </w:r>
      <w:r w:rsidR="0057067D">
        <w:t>, v restauraci, informačním turistickém centru a pracovní agentuře</w:t>
      </w:r>
      <w:r w:rsidR="00576130">
        <w:t>. Každý byl přidělen na pracoviště dle své studijní specializace. Nutnou podmínkou zvládnutí požadovaných úkolů je</w:t>
      </w:r>
      <w:r w:rsidR="0057067D">
        <w:t xml:space="preserve"> požadavkům porozumět</w:t>
      </w:r>
      <w:r w:rsidR="00576130">
        <w:t>. V cizojazyčném prostředí, ve k</w:t>
      </w:r>
      <w:r w:rsidR="00D946C9">
        <w:t>terém se pohybovali tři týdny, si</w:t>
      </w:r>
      <w:r w:rsidR="00576130">
        <w:t xml:space="preserve"> své jazykové znalosti hodně rozšířili.</w:t>
      </w:r>
      <w:r w:rsidR="00DA4CEE">
        <w:t xml:space="preserve"> </w:t>
      </w:r>
      <w:r w:rsidR="0057067D">
        <w:t xml:space="preserve">Přestože se studenty cestuje i pedagogický dozor, jsou nuceni se sami pohybovat v neznámém prostředí a sami řešit problémy každodenního života, což je nejlepší příležitost, jak využít toho, co se naučili ve škole. </w:t>
      </w:r>
      <w:r w:rsidR="00576130">
        <w:t>Poznali nové metody práce, jinou kulturu, přírodu, architekturu. V rámci volného času podnikli mnoho zajímavých aktivit a výletů.</w:t>
      </w:r>
      <w:r w:rsidR="0057067D">
        <w:t xml:space="preserve"> </w:t>
      </w:r>
      <w:r w:rsidR="0057067D">
        <w:rPr>
          <w:szCs w:val="24"/>
        </w:rPr>
        <w:t xml:space="preserve">Ve volném čase se vyplatí v Irsku navštívit místa, spojená s tamní krásnou přírodou. Irsko se právem nazývá smaragdový ostrov, protože trávník je tu opravdu na každém kroku a i v centru města můžete odpočívat v mnoha </w:t>
      </w:r>
      <w:r w:rsidR="00D946C9">
        <w:rPr>
          <w:szCs w:val="24"/>
        </w:rPr>
        <w:t xml:space="preserve">parcích. </w:t>
      </w:r>
      <w:r w:rsidR="0057067D">
        <w:rPr>
          <w:szCs w:val="24"/>
        </w:rPr>
        <w:t xml:space="preserve">Za zmínku stojí také návštěva </w:t>
      </w:r>
      <w:proofErr w:type="spellStart"/>
      <w:r w:rsidR="0057067D">
        <w:rPr>
          <w:szCs w:val="24"/>
        </w:rPr>
        <w:t>Moherských</w:t>
      </w:r>
      <w:proofErr w:type="spellEnd"/>
      <w:r w:rsidR="0057067D">
        <w:rPr>
          <w:szCs w:val="24"/>
        </w:rPr>
        <w:t xml:space="preserve"> útesů na západním pobřeží u Atlantického oceánu, která na nás udělala nezapomenutelný dojem. Příjemným výletem byla návštěva </w:t>
      </w:r>
      <w:proofErr w:type="spellStart"/>
      <w:r w:rsidR="0057067D">
        <w:rPr>
          <w:szCs w:val="24"/>
        </w:rPr>
        <w:t>Wickow</w:t>
      </w:r>
      <w:proofErr w:type="spellEnd"/>
      <w:r w:rsidR="0057067D">
        <w:rPr>
          <w:szCs w:val="24"/>
        </w:rPr>
        <w:t xml:space="preserve"> </w:t>
      </w:r>
      <w:proofErr w:type="spellStart"/>
      <w:r w:rsidR="0057067D">
        <w:rPr>
          <w:szCs w:val="24"/>
        </w:rPr>
        <w:t>Mountains</w:t>
      </w:r>
      <w:proofErr w:type="spellEnd"/>
      <w:r w:rsidR="0057067D">
        <w:rPr>
          <w:szCs w:val="24"/>
        </w:rPr>
        <w:t xml:space="preserve">, které se nachází jižně od Dublinu. </w:t>
      </w:r>
    </w:p>
    <w:p w:rsidR="009111A3" w:rsidRPr="009111A3" w:rsidRDefault="00576130" w:rsidP="00D946C9">
      <w:pPr>
        <w:jc w:val="both"/>
      </w:pPr>
      <w:r>
        <w:t xml:space="preserve"> Lze konstatovat, že možnosti, které jim naše škola prostřednictvím projektu Erasmus Plus poskytla</w:t>
      </w:r>
      <w:r w:rsidR="00DA4CEE">
        <w:t>,</w:t>
      </w:r>
      <w:r>
        <w:t xml:space="preserve"> plně </w:t>
      </w:r>
      <w:r w:rsidR="00D946C9">
        <w:t>využili</w:t>
      </w:r>
      <w:r>
        <w:t xml:space="preserve">. </w:t>
      </w:r>
      <w:r w:rsidR="00D946C9">
        <w:t xml:space="preserve">Díky tomuto programu můžeme hradit veškeré náklady na uskutečnění těchto stáží. </w:t>
      </w:r>
      <w:r>
        <w:t xml:space="preserve">Zahraniční stáž byla jedinečnou lekcí života. Ale dost slov pedagoga, nechme vyprávět Danielu, studentku třetího ročníku oboru cestovní </w:t>
      </w:r>
      <w:r w:rsidR="0057067D">
        <w:t>ruch, která absolvovala</w:t>
      </w:r>
      <w:r w:rsidR="00DA4CEE">
        <w:t xml:space="preserve"> stáž</w:t>
      </w:r>
      <w:r w:rsidR="0057067D">
        <w:t xml:space="preserve"> ve Finsku</w:t>
      </w:r>
      <w:r>
        <w:t xml:space="preserve">. </w:t>
      </w:r>
      <w:r w:rsidR="009111A3">
        <w:t xml:space="preserve">         </w:t>
      </w:r>
    </w:p>
    <w:p w:rsidR="009111A3" w:rsidRDefault="009111A3" w:rsidP="00D946C9">
      <w:pPr>
        <w:jc w:val="both"/>
        <w:rPr>
          <w:b/>
        </w:rPr>
      </w:pPr>
    </w:p>
    <w:p w:rsidR="00D24AB9" w:rsidRDefault="00D24AB9" w:rsidP="00D946C9">
      <w:pPr>
        <w:jc w:val="both"/>
        <w:rPr>
          <w:b/>
        </w:rPr>
      </w:pPr>
    </w:p>
    <w:p w:rsidR="00D24AB9" w:rsidRDefault="00D24AB9" w:rsidP="00D946C9">
      <w:pPr>
        <w:jc w:val="both"/>
      </w:pPr>
      <w:r>
        <w:t>Ing. Daniela Vitásková</w:t>
      </w:r>
    </w:p>
    <w:p w:rsidR="00D24AB9" w:rsidRDefault="00D24AB9" w:rsidP="00D946C9">
      <w:pPr>
        <w:jc w:val="both"/>
      </w:pPr>
    </w:p>
    <w:p w:rsidR="00D24AB9" w:rsidRPr="00D24AB9" w:rsidRDefault="00D24AB9" w:rsidP="00D946C9">
      <w:pPr>
        <w:jc w:val="both"/>
      </w:pPr>
    </w:p>
    <w:p w:rsidR="009111A3" w:rsidRDefault="009111A3" w:rsidP="00D946C9">
      <w:pPr>
        <w:jc w:val="both"/>
      </w:pPr>
      <w:r>
        <w:rPr>
          <w:b/>
        </w:rPr>
        <w:t>Tři země ve třech týdnech aneb stáž nejen do Finska</w:t>
      </w:r>
    </w:p>
    <w:p w:rsidR="009111A3" w:rsidRDefault="009111A3" w:rsidP="00D946C9">
      <w:pPr>
        <w:jc w:val="both"/>
      </w:pPr>
      <w:r>
        <w:tab/>
        <w:t>Trochu zbytečné obavy u odbavování zavazadel, soupeření o místo u okýnka a pak už jen nádherný pocit, kdy se letadlo nenápadně odlepí od země a pole s lesy vystříd</w:t>
      </w:r>
      <w:r w:rsidR="00DA4CEE">
        <w:t>a</w:t>
      </w:r>
      <w:r>
        <w:t xml:space="preserve">jí mračné </w:t>
      </w:r>
      <w:proofErr w:type="gramStart"/>
      <w:r>
        <w:t>zámky...tak</w:t>
      </w:r>
      <w:proofErr w:type="gramEnd"/>
      <w:r>
        <w:t xml:space="preserve"> začala má třítýdenní stáž ve Finsku. Na displeji mobilu datum 4. září a já jak malé dítě propadám euforii. Cítím se </w:t>
      </w:r>
      <w:proofErr w:type="gramStart"/>
      <w:r>
        <w:t>stejně jako</w:t>
      </w:r>
      <w:proofErr w:type="gramEnd"/>
      <w:r>
        <w:t xml:space="preserve"> když jsem letěla poprvé. A možná ještě nadšeněji. A nervózněji. Ještě nikdy jsem neopustila domov, rodnou Českou republiku, na tak dlouho. </w:t>
      </w:r>
      <w:r>
        <w:lastRenderedPageBreak/>
        <w:t xml:space="preserve">Vím, necelý měsíc, to nic není, ale pro někoho, kdo prakticky nikdy nevytáhl paty z domu déle než na těch 14 dni, co trvá tradiční skautský tábor, je to křest ohněm. </w:t>
      </w:r>
    </w:p>
    <w:p w:rsidR="009111A3" w:rsidRDefault="009111A3" w:rsidP="00D946C9">
      <w:pPr>
        <w:jc w:val="both"/>
      </w:pPr>
      <w:r>
        <w:tab/>
        <w:t xml:space="preserve">Let trval 2 hodiny, tedy podobně krátce jako kdysi do Paříže, ale v Helsinkách jsme museli přestoupit na druhé letadlo, jímž jsme se dostali až do </w:t>
      </w:r>
      <w:proofErr w:type="spellStart"/>
      <w:r>
        <w:t>Tampere</w:t>
      </w:r>
      <w:proofErr w:type="spellEnd"/>
      <w:r>
        <w:t xml:space="preserve">, třetího největšího města Finska, které se mělo stát na ten necelý týden naším druhým domovem. Doletěli jsme pozdě v noci, spíše ráno. Je tedy pochopitelné, že první den nás ještě práce nečekala, jen vyspávání skoro do oběda a procházka po městě.  </w:t>
      </w:r>
    </w:p>
    <w:p w:rsidR="009111A3" w:rsidRDefault="009111A3" w:rsidP="00D946C9">
      <w:pPr>
        <w:jc w:val="both"/>
      </w:pPr>
      <w:r>
        <w:tab/>
        <w:t xml:space="preserve">Na první pohled na mě </w:t>
      </w:r>
      <w:proofErr w:type="spellStart"/>
      <w:r>
        <w:t>Tampere</w:t>
      </w:r>
      <w:proofErr w:type="spellEnd"/>
      <w:r>
        <w:t xml:space="preserve"> zapůsobilo jako město červených cihel a přestavených továren, ale postupem času jsem poznala jeho krásu. Spatřila jsem spousty zeleně, obklopené dvěma jezery, různé hezké historické budovy a v neposlední řadě mou srdeční záležitost-</w:t>
      </w:r>
      <w:proofErr w:type="spellStart"/>
      <w:r>
        <w:t>Tamperskou</w:t>
      </w:r>
      <w:proofErr w:type="spellEnd"/>
      <w:r>
        <w:t xml:space="preserve"> katedrálu. </w:t>
      </w:r>
    </w:p>
    <w:p w:rsidR="009111A3" w:rsidRDefault="009111A3" w:rsidP="00D946C9">
      <w:pPr>
        <w:jc w:val="both"/>
      </w:pPr>
      <w:r>
        <w:tab/>
        <w:t xml:space="preserve">Od druhého dne jsme nastoupili do práce- </w:t>
      </w:r>
      <w:proofErr w:type="spellStart"/>
      <w:r>
        <w:t>Verča</w:t>
      </w:r>
      <w:proofErr w:type="spellEnd"/>
      <w:r>
        <w:t xml:space="preserve"> s Terkou do kanceláří, Vendy s Aničkou do </w:t>
      </w:r>
      <w:proofErr w:type="spellStart"/>
      <w:r>
        <w:t>Hiking</w:t>
      </w:r>
      <w:proofErr w:type="spellEnd"/>
      <w:r>
        <w:t xml:space="preserve"> </w:t>
      </w:r>
      <w:proofErr w:type="spellStart"/>
      <w:r>
        <w:t>travel</w:t>
      </w:r>
      <w:proofErr w:type="spellEnd"/>
      <w:r>
        <w:t>, Monča do kuchyně a já s H</w:t>
      </w:r>
      <w:r w:rsidR="004473A8">
        <w:t>onzou do Grr8t Sport. Zpočátku</w:t>
      </w:r>
      <w:r>
        <w:t xml:space="preserve"> jsem měla strach, jelikož sport je pro mě zakázané slovo, ale nakonec to byla nejspíš </w:t>
      </w:r>
      <w:r w:rsidR="004473A8">
        <w:t>ta nejlepší práce, co jsme mohly dostat. Připravovaly</w:t>
      </w:r>
      <w:r>
        <w:t xml:space="preserve"> jsme netradiční hry jako </w:t>
      </w:r>
      <w:proofErr w:type="spellStart"/>
      <w:r>
        <w:t>Archery</w:t>
      </w:r>
      <w:proofErr w:type="spellEnd"/>
      <w:r>
        <w:t xml:space="preserve"> </w:t>
      </w:r>
      <w:proofErr w:type="spellStart"/>
      <w:r>
        <w:t>tag</w:t>
      </w:r>
      <w:proofErr w:type="spellEnd"/>
      <w:r>
        <w:t xml:space="preserve"> (</w:t>
      </w:r>
      <w:proofErr w:type="spellStart"/>
      <w:r>
        <w:t>Hunger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 </w:t>
      </w:r>
      <w:proofErr w:type="spellStart"/>
      <w:r>
        <w:t>Finland</w:t>
      </w:r>
      <w:proofErr w:type="spellEnd"/>
      <w:r>
        <w:t xml:space="preserve"> </w:t>
      </w:r>
      <w:proofErr w:type="spellStart"/>
      <w:r>
        <w:t>version</w:t>
      </w:r>
      <w:proofErr w:type="spellEnd"/>
      <w:r>
        <w:t xml:space="preserve">), </w:t>
      </w:r>
      <w:proofErr w:type="spellStart"/>
      <w:r>
        <w:t>Bubble</w:t>
      </w:r>
      <w:proofErr w:type="spellEnd"/>
      <w:r>
        <w:t xml:space="preserve"> </w:t>
      </w:r>
      <w:proofErr w:type="spellStart"/>
      <w:r>
        <w:t>footb</w:t>
      </w:r>
      <w:r w:rsidR="004473A8">
        <w:t>all</w:t>
      </w:r>
      <w:proofErr w:type="spellEnd"/>
      <w:r w:rsidR="004473A8">
        <w:t xml:space="preserve"> nebo </w:t>
      </w:r>
      <w:proofErr w:type="spellStart"/>
      <w:r w:rsidR="004473A8">
        <w:t>Foot</w:t>
      </w:r>
      <w:proofErr w:type="spellEnd"/>
      <w:r w:rsidR="004473A8">
        <w:t xml:space="preserve"> golf, vysvětlovaly pravidla, počítaly</w:t>
      </w:r>
      <w:r>
        <w:t xml:space="preserve"> skóre a při m</w:t>
      </w:r>
      <w:r w:rsidR="004473A8">
        <w:t>além počtu návštěvníků si i samy zahrály</w:t>
      </w:r>
      <w:r>
        <w:t xml:space="preserve">. Náš šéf </w:t>
      </w:r>
      <w:proofErr w:type="spellStart"/>
      <w:r>
        <w:t>Turkka</w:t>
      </w:r>
      <w:proofErr w:type="spellEnd"/>
      <w:r>
        <w:t xml:space="preserve"> byl neskutečný sympaťák, stejně jako </w:t>
      </w:r>
      <w:proofErr w:type="spellStart"/>
      <w:r>
        <w:t>Henri</w:t>
      </w:r>
      <w:proofErr w:type="spellEnd"/>
      <w:r>
        <w:t xml:space="preserve"> a Lea, kteří ho</w:t>
      </w:r>
      <w:r w:rsidR="00DA4CEE">
        <w:t xml:space="preserve"> zastupovali</w:t>
      </w:r>
      <w:r>
        <w:t xml:space="preserve">. Za naší prací jsme vyráželi pokaždé do jiné části </w:t>
      </w:r>
      <w:proofErr w:type="spellStart"/>
      <w:r>
        <w:t>Tampere</w:t>
      </w:r>
      <w:proofErr w:type="spellEnd"/>
      <w:r>
        <w:t xml:space="preserve">, někdy i mimo město, a většinou šlo o studentské akce jako sportovní odpoledne nebo večírky. Lukostřelba </w:t>
      </w:r>
      <w:proofErr w:type="gramStart"/>
      <w:r>
        <w:t>mě</w:t>
      </w:r>
      <w:proofErr w:type="gramEnd"/>
      <w:r>
        <w:t xml:space="preserve"> fakt celkem uchvátila a byla jsem upřímně ráda, když jsem si mohla taky zahrát.</w:t>
      </w:r>
    </w:p>
    <w:p w:rsidR="009111A3" w:rsidRDefault="009111A3" w:rsidP="00D946C9">
      <w:pPr>
        <w:jc w:val="both"/>
      </w:pPr>
      <w:r>
        <w:tab/>
        <w:t xml:space="preserve">Víkendy se nesly ve znamení výletů. Kromě hlavního města Helsinek a bývalého hlavního města Turku jsme okamžitě skočili po možnosti prožít noc na moři a strávit den za švédskými hranicemi. A tak jsme se ocitli na skutečné velké výletní lodi </w:t>
      </w:r>
      <w:proofErr w:type="spellStart"/>
      <w:r>
        <w:t>Marriela</w:t>
      </w:r>
      <w:proofErr w:type="spellEnd"/>
      <w:r>
        <w:t xml:space="preserve">. Pro mě to byl asi úplně ten nejkrásnější zážitek, spát v kajutě nebo tančit v klubu a pod nohama cítit jemné pohupování, jak naše kocábka rozrážela vlny hrdou přídí. </w:t>
      </w:r>
    </w:p>
    <w:p w:rsidR="009111A3" w:rsidRDefault="009111A3" w:rsidP="00D946C9">
      <w:pPr>
        <w:jc w:val="both"/>
      </w:pPr>
      <w:r>
        <w:tab/>
        <w:t xml:space="preserve">Co se týče Stockholmu, ten jsem si na první pohled zamilovala daleko víc než </w:t>
      </w:r>
      <w:proofErr w:type="spellStart"/>
      <w:r>
        <w:t>Tampere</w:t>
      </w:r>
      <w:proofErr w:type="spellEnd"/>
      <w:r>
        <w:t xml:space="preserve"> a dokonce i Helsinky. Měl</w:t>
      </w:r>
      <w:r w:rsidR="004473A8">
        <w:t>o</w:t>
      </w:r>
      <w:r>
        <w:t xml:space="preserve"> to zvláštní kouzlo, jímž se pyšní starobylá města plná štíhlých věžiček, hradů a královských paláců. To samé kouzlo, které se ve vzduchu vznášelo i v uličkách podobně historického Tallinnu, kam jsme vypluli o týden později. </w:t>
      </w:r>
    </w:p>
    <w:p w:rsidR="009111A3" w:rsidRDefault="009111A3" w:rsidP="00D946C9">
      <w:pPr>
        <w:jc w:val="both"/>
      </w:pPr>
      <w:r>
        <w:tab/>
        <w:t>Já a dalších 6 vyvolených jsme vyrazili za poznáním do cizí skandinávské země na necelý měsíc. Za tu dobu jsem zažila pomalu víc, než za celý život. Podívala jsem se do Švédska i Estonska, poznala nové lidi a odlišnou kulturu. Původně jsem toužila vyrazit do země tisíců jezer jen proto, abych byla svědkem polární záře, a i když jsme se za polární kruh nevy</w:t>
      </w:r>
      <w:r w:rsidR="004473A8">
        <w:t>dali, jsem ráda, že jsem jela, že</w:t>
      </w:r>
      <w:r>
        <w:t xml:space="preserve"> jsem měla tu možnost vycestovat zadarmo díky projektu Erasmus plus do severské země, která nabízí daleko více než</w:t>
      </w:r>
      <w:r w:rsidR="00DA4CEE">
        <w:t xml:space="preserve"> nádhernou přírodu, milé lidi, ú</w:t>
      </w:r>
      <w:r>
        <w:t>chvatné stavby a neopakovatelné zážitky.</w:t>
      </w:r>
    </w:p>
    <w:p w:rsidR="00495560" w:rsidRDefault="00DA4CEE" w:rsidP="00D946C9">
      <w:pPr>
        <w:jc w:val="both"/>
      </w:pPr>
      <w:r>
        <w:t xml:space="preserve">                                                                      </w:t>
      </w:r>
      <w:r w:rsidR="004473A8">
        <w:t xml:space="preserve">       </w:t>
      </w:r>
      <w:r>
        <w:t>Daniela Šimková</w:t>
      </w:r>
    </w:p>
    <w:p w:rsidR="00D24AB9" w:rsidRDefault="00D24AB9" w:rsidP="00D946C9">
      <w:pPr>
        <w:jc w:val="both"/>
      </w:pPr>
    </w:p>
    <w:p w:rsidR="00F30352" w:rsidRDefault="00F30352" w:rsidP="00F30352">
      <w:pPr>
        <w:jc w:val="both"/>
        <w:rPr>
          <w:b/>
          <w:szCs w:val="24"/>
        </w:rPr>
      </w:pPr>
    </w:p>
    <w:p w:rsidR="00F30352" w:rsidRDefault="00F30352" w:rsidP="00F30352">
      <w:pPr>
        <w:jc w:val="both"/>
        <w:rPr>
          <w:b/>
          <w:szCs w:val="24"/>
        </w:rPr>
      </w:pPr>
    </w:p>
    <w:p w:rsidR="00314126" w:rsidRDefault="00314126" w:rsidP="00314126">
      <w:r w:rsidRPr="00823B0F">
        <w:rPr>
          <w:b/>
          <w:szCs w:val="24"/>
        </w:rPr>
        <w:t>Stáž bylo možné uskutečnit z prostředků z programu Erasmus +</w:t>
      </w:r>
      <w:r w:rsidRPr="00823B0F">
        <w:rPr>
          <w:szCs w:val="24"/>
        </w:rPr>
        <w:t xml:space="preserve">. Projekt byl financován EU. </w:t>
      </w:r>
    </w:p>
    <w:p w:rsidR="00314126" w:rsidRPr="00823B0F" w:rsidRDefault="00314126" w:rsidP="00314126">
      <w:pPr>
        <w:rPr>
          <w:szCs w:val="24"/>
        </w:rPr>
      </w:pPr>
    </w:p>
    <w:p w:rsidR="00314126" w:rsidRPr="00823B0F" w:rsidRDefault="00314126" w:rsidP="00314126">
      <w:pPr>
        <w:rPr>
          <w:szCs w:val="24"/>
        </w:rPr>
      </w:pPr>
      <w:r w:rsidRPr="00823B0F">
        <w:rPr>
          <w:bCs/>
          <w:szCs w:val="24"/>
        </w:rPr>
        <w:t>Veškerá sdělení vyjadřují pouze názor autora, Národní agentura a Komise neodpovídá za uvedené informace</w:t>
      </w:r>
    </w:p>
    <w:p w:rsidR="00314126" w:rsidRPr="00823B0F" w:rsidRDefault="00314126" w:rsidP="00314126">
      <w:pPr>
        <w:pStyle w:val="Normln1"/>
        <w:jc w:val="both"/>
      </w:pPr>
    </w:p>
    <w:p w:rsidR="00D24AB9" w:rsidRDefault="00D24AB9" w:rsidP="00D946C9">
      <w:pPr>
        <w:jc w:val="both"/>
      </w:pPr>
      <w:bookmarkStart w:id="0" w:name="_GoBack"/>
      <w:bookmarkEnd w:id="0"/>
    </w:p>
    <w:sectPr w:rsidR="00D24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1A3"/>
    <w:rsid w:val="00314126"/>
    <w:rsid w:val="004473A8"/>
    <w:rsid w:val="00472C09"/>
    <w:rsid w:val="00495560"/>
    <w:rsid w:val="0057067D"/>
    <w:rsid w:val="00576130"/>
    <w:rsid w:val="009111A3"/>
    <w:rsid w:val="00C368F2"/>
    <w:rsid w:val="00D24AB9"/>
    <w:rsid w:val="00D946C9"/>
    <w:rsid w:val="00DA4CEE"/>
    <w:rsid w:val="00F3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1A3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4A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AB9"/>
    <w:rPr>
      <w:rFonts w:ascii="Tahoma" w:eastAsia="Times New Roman" w:hAnsi="Tahoma" w:cs="Tahoma"/>
      <w:kern w:val="2"/>
      <w:sz w:val="16"/>
      <w:szCs w:val="16"/>
      <w:lang w:eastAsia="cs-CZ"/>
    </w:rPr>
  </w:style>
  <w:style w:type="paragraph" w:customStyle="1" w:styleId="Normln1">
    <w:name w:val="Normální1"/>
    <w:rsid w:val="00F30352"/>
    <w:pPr>
      <w:suppressAutoHyphens/>
      <w:spacing w:after="0" w:line="240" w:lineRule="auto"/>
      <w:textAlignment w:val="baseline"/>
    </w:pPr>
    <w:rPr>
      <w:rFonts w:ascii="Liberation Serif" w:eastAsia="Arial Unicode MS" w:hAnsi="Liberation Serif" w:cs="Mangal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1A3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4A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AB9"/>
    <w:rPr>
      <w:rFonts w:ascii="Tahoma" w:eastAsia="Times New Roman" w:hAnsi="Tahoma" w:cs="Tahoma"/>
      <w:kern w:val="2"/>
      <w:sz w:val="16"/>
      <w:szCs w:val="16"/>
      <w:lang w:eastAsia="cs-CZ"/>
    </w:rPr>
  </w:style>
  <w:style w:type="paragraph" w:customStyle="1" w:styleId="Normln1">
    <w:name w:val="Normální1"/>
    <w:rsid w:val="00F30352"/>
    <w:pPr>
      <w:suppressAutoHyphens/>
      <w:spacing w:after="0" w:line="240" w:lineRule="auto"/>
      <w:textAlignment w:val="baseline"/>
    </w:pPr>
    <w:rPr>
      <w:rFonts w:ascii="Liberation Serif" w:eastAsia="Arial Unicode MS" w:hAnsi="Liberation Serif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6ECD625E</Template>
  <TotalTime>37</TotalTime>
  <Pages>2</Pages>
  <Words>940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OAHS</dc:creator>
  <cp:lastModifiedBy>OAHS</cp:lastModifiedBy>
  <cp:revision>6</cp:revision>
  <dcterms:created xsi:type="dcterms:W3CDTF">2017-10-08T12:42:00Z</dcterms:created>
  <dcterms:modified xsi:type="dcterms:W3CDTF">2018-06-20T11:09:00Z</dcterms:modified>
</cp:coreProperties>
</file>