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C1D" w:rsidRDefault="00F70C1D" w:rsidP="008D17CE">
      <w:pPr>
        <w:pStyle w:val="Normln1"/>
      </w:pPr>
    </w:p>
    <w:p w:rsidR="00F70C1D" w:rsidRDefault="008D17CE" w:rsidP="008D17CE">
      <w:pPr>
        <w:pStyle w:val="Normln1"/>
      </w:pPr>
      <w:r w:rsidRPr="00364A5E">
        <w:rPr>
          <w:noProof/>
          <w:lang w:eastAsia="cs-CZ" w:bidi="ar-SA"/>
        </w:rPr>
        <w:drawing>
          <wp:inline distT="0" distB="0" distL="0" distR="0" wp14:anchorId="5155C542" wp14:editId="627D673E">
            <wp:extent cx="3048000" cy="625593"/>
            <wp:effectExtent l="0" t="0" r="0" b="3175"/>
            <wp:docPr id="2" name="Obrázek 2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6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A5E">
        <w:rPr>
          <w:noProof/>
          <w:lang w:eastAsia="cs-CZ" w:bidi="ar-SA"/>
        </w:rPr>
        <w:drawing>
          <wp:inline distT="0" distB="0" distL="0" distR="0" wp14:anchorId="6E26DB62" wp14:editId="63BB3A9C">
            <wp:extent cx="1171575" cy="923925"/>
            <wp:effectExtent l="0" t="0" r="9525" b="9525"/>
            <wp:docPr id="3" name="Obrázek 3" descr="\\10.0.0.200\Dokumenty\FORMULÁŘE_DOKUMENTY\Loga\Skola\oahs_trebic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0\Dokumenty\FORMULÁŘE_DOKUMENTY\Loga\Skola\oahs_trebic_logo_RG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6" cy="9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A5E">
        <w:rPr>
          <w:rFonts w:cs="Arial"/>
          <w:b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036FD6B5" wp14:editId="748C8876">
            <wp:simplePos x="0" y="0"/>
            <wp:positionH relativeFrom="column">
              <wp:posOffset>5325110</wp:posOffset>
            </wp:positionH>
            <wp:positionV relativeFrom="paragraph">
              <wp:posOffset>-13335</wp:posOffset>
            </wp:positionV>
            <wp:extent cx="1152525" cy="1152525"/>
            <wp:effectExtent l="0" t="0" r="0" b="9525"/>
            <wp:wrapNone/>
            <wp:docPr id="4" name="Picture" descr="C:\Users\xavier.platteau\Downloads\ecve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xavier.platteau\Downloads\ecvet-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C1D" w:rsidRDefault="00D8422C">
      <w:pPr>
        <w:pStyle w:val="Normln1"/>
        <w:jc w:val="center"/>
      </w:pPr>
      <w:r>
        <w:t xml:space="preserve">                                                                                                               </w:t>
      </w:r>
    </w:p>
    <w:p w:rsidR="00F70C1D" w:rsidRDefault="00D8422C">
      <w:pPr>
        <w:pStyle w:val="Normln1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Závě</w:t>
      </w:r>
      <w:r w:rsidR="005F64B1">
        <w:rPr>
          <w:rFonts w:ascii="Times New Roman" w:hAnsi="Times New Roman" w:cs="Times New Roman"/>
          <w:b/>
          <w:bCs/>
          <w:sz w:val="32"/>
          <w:szCs w:val="32"/>
        </w:rPr>
        <w:t xml:space="preserve">rečná zpráva – </w:t>
      </w:r>
      <w:proofErr w:type="spellStart"/>
      <w:r w:rsidR="005F64B1">
        <w:rPr>
          <w:rFonts w:ascii="Times New Roman" w:hAnsi="Times New Roman" w:cs="Times New Roman"/>
          <w:b/>
          <w:bCs/>
          <w:sz w:val="32"/>
          <w:szCs w:val="32"/>
        </w:rPr>
        <w:t>Tenerife</w:t>
      </w:r>
      <w:proofErr w:type="spellEnd"/>
      <w:r w:rsidR="005F64B1">
        <w:rPr>
          <w:rFonts w:ascii="Times New Roman" w:hAnsi="Times New Roman" w:cs="Times New Roman"/>
          <w:b/>
          <w:bCs/>
          <w:sz w:val="32"/>
          <w:szCs w:val="32"/>
        </w:rPr>
        <w:t xml:space="preserve"> únor 2020</w:t>
      </w:r>
    </w:p>
    <w:p w:rsidR="00F70C1D" w:rsidRDefault="00F70C1D">
      <w:pPr>
        <w:pStyle w:val="Normln1"/>
        <w:jc w:val="center"/>
        <w:rPr>
          <w:rFonts w:ascii="Times New Roman" w:hAnsi="Times New Roman" w:cs="Times New Roman"/>
          <w:b/>
          <w:bCs/>
        </w:rPr>
      </w:pPr>
    </w:p>
    <w:p w:rsidR="00F70C1D" w:rsidRDefault="00F70C1D">
      <w:pPr>
        <w:pStyle w:val="Normln1"/>
        <w:jc w:val="center"/>
        <w:rPr>
          <w:rFonts w:ascii="Times New Roman" w:hAnsi="Times New Roman" w:cs="Times New Roman"/>
          <w:b/>
          <w:bCs/>
        </w:rPr>
      </w:pPr>
    </w:p>
    <w:p w:rsidR="000727C0" w:rsidRPr="00A253CA" w:rsidRDefault="000727C0" w:rsidP="000727C0">
      <w:pPr>
        <w:rPr>
          <w:rFonts w:ascii="Arial" w:hAnsi="Arial" w:cs="Arial"/>
          <w:b/>
          <w:sz w:val="22"/>
          <w:szCs w:val="22"/>
        </w:rPr>
      </w:pPr>
      <w:r w:rsidRPr="00A253CA">
        <w:rPr>
          <w:rFonts w:ascii="Times New Roman" w:hAnsi="Times New Roman" w:cs="Times New Roman"/>
          <w:b/>
          <w:bCs/>
          <w:sz w:val="22"/>
          <w:szCs w:val="22"/>
        </w:rPr>
        <w:t xml:space="preserve">Název projektu: </w:t>
      </w:r>
      <w:r w:rsidRPr="00A253CA">
        <w:rPr>
          <w:rFonts w:ascii="Arial" w:hAnsi="Arial" w:cs="Arial"/>
          <w:sz w:val="22"/>
          <w:szCs w:val="22"/>
        </w:rPr>
        <w:t xml:space="preserve">„Odborná kvalifikace </w:t>
      </w:r>
      <w:proofErr w:type="gramStart"/>
      <w:r w:rsidRPr="00A253CA">
        <w:rPr>
          <w:rFonts w:ascii="Arial" w:hAnsi="Arial" w:cs="Arial"/>
          <w:sz w:val="22"/>
          <w:szCs w:val="22"/>
        </w:rPr>
        <w:t>žáků</w:t>
      </w:r>
      <w:proofErr w:type="gramEnd"/>
      <w:r w:rsidRPr="00A253CA">
        <w:rPr>
          <w:rFonts w:ascii="Arial" w:hAnsi="Arial" w:cs="Arial"/>
          <w:sz w:val="22"/>
          <w:szCs w:val="22"/>
        </w:rPr>
        <w:t xml:space="preserve">– </w:t>
      </w:r>
      <w:proofErr w:type="gramStart"/>
      <w:r w:rsidRPr="00A253CA">
        <w:rPr>
          <w:rFonts w:ascii="Arial" w:hAnsi="Arial" w:cs="Arial"/>
          <w:sz w:val="22"/>
          <w:szCs w:val="22"/>
        </w:rPr>
        <w:t>cesta</w:t>
      </w:r>
      <w:proofErr w:type="gramEnd"/>
      <w:r w:rsidRPr="00A253CA">
        <w:rPr>
          <w:rFonts w:ascii="Arial" w:hAnsi="Arial" w:cs="Arial"/>
          <w:sz w:val="22"/>
          <w:szCs w:val="22"/>
        </w:rPr>
        <w:t xml:space="preserve"> k jejich budoucnosti</w:t>
      </w:r>
      <w:r w:rsidR="008D17CE">
        <w:rPr>
          <w:rFonts w:ascii="Arial" w:hAnsi="Arial" w:cs="Arial"/>
          <w:sz w:val="22"/>
          <w:szCs w:val="22"/>
        </w:rPr>
        <w:t xml:space="preserve"> II</w:t>
      </w:r>
      <w:r w:rsidRPr="00A253CA">
        <w:rPr>
          <w:rFonts w:ascii="Arial" w:hAnsi="Arial" w:cs="Arial"/>
          <w:sz w:val="22"/>
          <w:szCs w:val="22"/>
        </w:rPr>
        <w:t>“</w:t>
      </w:r>
    </w:p>
    <w:p w:rsidR="000727C0" w:rsidRPr="00A253CA" w:rsidRDefault="000727C0" w:rsidP="000727C0">
      <w:pPr>
        <w:rPr>
          <w:rFonts w:ascii="Arial" w:hAnsi="Arial" w:cs="Arial"/>
          <w:sz w:val="22"/>
          <w:szCs w:val="22"/>
        </w:rPr>
      </w:pPr>
      <w:r w:rsidRPr="00A253CA">
        <w:rPr>
          <w:rFonts w:ascii="Arial" w:hAnsi="Arial" w:cs="Arial"/>
          <w:b/>
          <w:sz w:val="22"/>
          <w:szCs w:val="22"/>
        </w:rPr>
        <w:t>Projekt číslo:</w:t>
      </w:r>
      <w:r w:rsidRPr="00A253CA">
        <w:rPr>
          <w:rFonts w:ascii="Arial" w:hAnsi="Arial" w:cs="Arial"/>
          <w:b/>
          <w:sz w:val="22"/>
          <w:szCs w:val="22"/>
        </w:rPr>
        <w:tab/>
      </w:r>
      <w:r w:rsidR="008D17CE">
        <w:rPr>
          <w:rFonts w:ascii="Arial" w:hAnsi="Arial" w:cs="Arial"/>
          <w:b/>
          <w:sz w:val="22"/>
          <w:szCs w:val="22"/>
        </w:rPr>
        <w:t xml:space="preserve"> </w:t>
      </w:r>
      <w:r w:rsidR="005F64B1">
        <w:rPr>
          <w:rFonts w:ascii="Arial" w:hAnsi="Arial" w:cs="Arial"/>
          <w:sz w:val="22"/>
          <w:szCs w:val="22"/>
        </w:rPr>
        <w:t>2018-1-CZ01-KA116-047243</w:t>
      </w:r>
    </w:p>
    <w:p w:rsidR="00F70C1D" w:rsidRDefault="00F70C1D">
      <w:pPr>
        <w:pStyle w:val="Normln1"/>
        <w:jc w:val="both"/>
        <w:rPr>
          <w:rFonts w:ascii="Times New Roman" w:hAnsi="Times New Roman" w:cs="Times New Roman"/>
          <w:b/>
          <w:bCs/>
        </w:rPr>
      </w:pPr>
    </w:p>
    <w:p w:rsidR="00F70C1D" w:rsidRDefault="00D8422C">
      <w:pPr>
        <w:pStyle w:val="Normln1"/>
        <w:jc w:val="both"/>
      </w:pPr>
      <w:r>
        <w:rPr>
          <w:rFonts w:ascii="Times New Roman" w:hAnsi="Times New Roman" w:cs="Times New Roman"/>
          <w:b/>
          <w:bCs/>
        </w:rPr>
        <w:t xml:space="preserve">Přijímající organizace: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proofErr w:type="spellStart"/>
      <w:r w:rsidRPr="00AD5E06">
        <w:rPr>
          <w:rFonts w:ascii="Times New Roman" w:eastAsia="MS Mincho" w:hAnsi="Times New Roman" w:cs="Arial"/>
          <w:b/>
          <w:color w:val="000000"/>
          <w:sz w:val="22"/>
          <w:szCs w:val="22"/>
          <w:lang w:val="en-GB" w:eastAsia="ja-JP" w:bidi="ar-SA"/>
        </w:rPr>
        <w:t>Gestourism</w:t>
      </w:r>
      <w:proofErr w:type="spellEnd"/>
    </w:p>
    <w:p w:rsidR="00F70C1D" w:rsidRDefault="00D8422C">
      <w:pPr>
        <w:pStyle w:val="Normln1"/>
        <w:jc w:val="both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Calle</w:t>
      </w:r>
      <w:proofErr w:type="spellEnd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 xml:space="preserve"> Ramon Matias, 20 Santa Ursula, </w:t>
      </w:r>
    </w:p>
    <w:p w:rsidR="00F70C1D" w:rsidRDefault="00D8422C">
      <w:pPr>
        <w:pStyle w:val="Normln1"/>
        <w:jc w:val="both"/>
      </w:pPr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ab/>
      </w:r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ab/>
      </w:r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ab/>
      </w:r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ab/>
      </w:r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ab/>
        <w:t xml:space="preserve">38390 Santa Cruz de </w:t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Tenerifa</w:t>
      </w:r>
      <w:proofErr w:type="spellEnd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 xml:space="preserve"> Islas Canarias </w:t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Espana</w:t>
      </w:r>
      <w:proofErr w:type="spellEnd"/>
    </w:p>
    <w:p w:rsidR="00F70C1D" w:rsidRDefault="00D8422C">
      <w:pPr>
        <w:pStyle w:val="Normln1"/>
        <w:jc w:val="both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kontaktní osoba: </w:t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María</w:t>
      </w:r>
      <w:proofErr w:type="spellEnd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 xml:space="preserve"> </w:t>
      </w:r>
      <w:proofErr w:type="gram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del</w:t>
      </w:r>
      <w:proofErr w:type="gramEnd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 xml:space="preserve"> Cristo </w:t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Corréa</w:t>
      </w:r>
      <w:proofErr w:type="spellEnd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 xml:space="preserve"> </w:t>
      </w:r>
      <w:proofErr w:type="spellStart"/>
      <w:r>
        <w:rPr>
          <w:rFonts w:ascii="Times New Roman" w:eastAsia="MS Mincho" w:hAnsi="Times New Roman" w:cs="Arial"/>
          <w:color w:val="000000"/>
          <w:sz w:val="22"/>
          <w:szCs w:val="22"/>
          <w:lang w:val="en-GB" w:eastAsia="ja-JP" w:bidi="ar-SA"/>
        </w:rPr>
        <w:t>Padrón</w:t>
      </w:r>
      <w:proofErr w:type="spellEnd"/>
    </w:p>
    <w:p w:rsidR="00F70C1D" w:rsidRDefault="00D8422C">
      <w:pPr>
        <w:pStyle w:val="Normln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70C1D" w:rsidRDefault="00F70C1D">
      <w:pPr>
        <w:pStyle w:val="Normln1"/>
        <w:jc w:val="both"/>
        <w:rPr>
          <w:rFonts w:ascii="Times New Roman" w:hAnsi="Times New Roman" w:cs="Times New Roman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62698">
        <w:rPr>
          <w:rFonts w:ascii="Times New Roman" w:hAnsi="Times New Roman" w:cs="Times New Roman"/>
          <w:b/>
          <w:bCs/>
          <w:sz w:val="22"/>
          <w:szCs w:val="22"/>
          <w:u w:val="single"/>
        </w:rPr>
        <w:t>Popis stáže</w:t>
      </w:r>
    </w:p>
    <w:p w:rsidR="00F70C1D" w:rsidRPr="00462698" w:rsidRDefault="005F64B1">
      <w:pPr>
        <w:pStyle w:val="Normln1"/>
        <w:jc w:val="both"/>
        <w:rPr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Již několik let vyjíždí naši studenti na pracovní stáž na </w:t>
      </w:r>
      <w:proofErr w:type="spellStart"/>
      <w:r>
        <w:rPr>
          <w:rFonts w:ascii="Times New Roman" w:hAnsi="Times New Roman" w:cs="Times New Roman"/>
          <w:sz w:val="22"/>
          <w:szCs w:val="22"/>
        </w:rPr>
        <w:t>Tenerife</w:t>
      </w:r>
      <w:proofErr w:type="spellEnd"/>
      <w:r w:rsidR="00147C4B" w:rsidRPr="00462698">
        <w:rPr>
          <w:rFonts w:ascii="Times New Roman" w:hAnsi="Times New Roman" w:cs="Times New Roman"/>
          <w:sz w:val="22"/>
          <w:szCs w:val="22"/>
        </w:rPr>
        <w:t xml:space="preserve">, kde </w:t>
      </w:r>
      <w:proofErr w:type="gramStart"/>
      <w:r w:rsidR="00147C4B" w:rsidRPr="00462698">
        <w:rPr>
          <w:rFonts w:ascii="Times New Roman" w:hAnsi="Times New Roman" w:cs="Times New Roman"/>
          <w:sz w:val="22"/>
          <w:szCs w:val="22"/>
        </w:rPr>
        <w:t xml:space="preserve">spolupracujeme s </w:t>
      </w:r>
      <w:r w:rsidR="00AD5E06" w:rsidRPr="00462698">
        <w:rPr>
          <w:rFonts w:ascii="Times New Roman" w:hAnsi="Times New Roman" w:cs="Times New Roman"/>
          <w:sz w:val="22"/>
          <w:szCs w:val="22"/>
        </w:rPr>
        <w:t xml:space="preserve"> španělskou</w:t>
      </w:r>
      <w:proofErr w:type="gramEnd"/>
      <w:r w:rsidR="00AD5E06" w:rsidRPr="00462698">
        <w:rPr>
          <w:rFonts w:ascii="Times New Roman" w:hAnsi="Times New Roman" w:cs="Times New Roman"/>
          <w:sz w:val="22"/>
          <w:szCs w:val="22"/>
        </w:rPr>
        <w:t xml:space="preserve"> organizací GESTOURISM, která má sídlo v hlavním městě ostrova </w:t>
      </w:r>
      <w:proofErr w:type="spellStart"/>
      <w:r w:rsidR="00AD5E06" w:rsidRPr="00462698">
        <w:rPr>
          <w:rFonts w:ascii="Times New Roman" w:hAnsi="Times New Roman" w:cs="Times New Roman"/>
          <w:sz w:val="22"/>
          <w:szCs w:val="22"/>
        </w:rPr>
        <w:t>Tenerife</w:t>
      </w:r>
      <w:proofErr w:type="spellEnd"/>
      <w:r w:rsidR="00AD5E06" w:rsidRPr="00462698">
        <w:rPr>
          <w:rFonts w:ascii="Times New Roman" w:hAnsi="Times New Roman" w:cs="Times New Roman"/>
          <w:sz w:val="22"/>
          <w:szCs w:val="22"/>
        </w:rPr>
        <w:t xml:space="preserve"> – Santa </w:t>
      </w:r>
      <w:proofErr w:type="spellStart"/>
      <w:r w:rsidR="00AD5E06" w:rsidRPr="00462698">
        <w:rPr>
          <w:rFonts w:ascii="Times New Roman" w:hAnsi="Times New Roman" w:cs="Times New Roman"/>
          <w:sz w:val="22"/>
          <w:szCs w:val="22"/>
        </w:rPr>
        <w:t>Cruz</w:t>
      </w:r>
      <w:proofErr w:type="spellEnd"/>
      <w:r w:rsidR="00AD5E06" w:rsidRPr="00462698">
        <w:rPr>
          <w:rFonts w:ascii="Times New Roman" w:hAnsi="Times New Roman" w:cs="Times New Roman"/>
          <w:sz w:val="22"/>
          <w:szCs w:val="22"/>
        </w:rPr>
        <w:t xml:space="preserve">, </w:t>
      </w:r>
      <w:r w:rsidR="00147C4B" w:rsidRPr="00462698">
        <w:rPr>
          <w:rFonts w:ascii="Times New Roman" w:hAnsi="Times New Roman" w:cs="Times New Roman"/>
          <w:sz w:val="22"/>
          <w:szCs w:val="22"/>
        </w:rPr>
        <w:t>pracovní pozice se nachází v</w:t>
      </w:r>
      <w:r w:rsidR="00D8422C" w:rsidRPr="00462698">
        <w:rPr>
          <w:rFonts w:ascii="Times New Roman" w:hAnsi="Times New Roman" w:cs="Times New Roman"/>
          <w:sz w:val="22"/>
          <w:szCs w:val="22"/>
        </w:rPr>
        <w:t xml:space="preserve"> </w:t>
      </w:r>
      <w:r w:rsidR="00AD5E06" w:rsidRPr="00462698">
        <w:rPr>
          <w:rFonts w:ascii="Times New Roman" w:hAnsi="Times New Roman" w:cs="Times New Roman"/>
          <w:sz w:val="22"/>
          <w:szCs w:val="22"/>
        </w:rPr>
        <w:t>přístavní</w:t>
      </w:r>
      <w:r w:rsidR="00147C4B" w:rsidRPr="00462698">
        <w:rPr>
          <w:rFonts w:ascii="Times New Roman" w:hAnsi="Times New Roman" w:cs="Times New Roman"/>
          <w:sz w:val="22"/>
          <w:szCs w:val="22"/>
        </w:rPr>
        <w:t>m</w:t>
      </w:r>
      <w:r w:rsidR="00AD5E06" w:rsidRPr="00462698">
        <w:rPr>
          <w:rFonts w:ascii="Times New Roman" w:hAnsi="Times New Roman" w:cs="Times New Roman"/>
          <w:sz w:val="22"/>
          <w:szCs w:val="22"/>
        </w:rPr>
        <w:t xml:space="preserve"> </w:t>
      </w:r>
      <w:r w:rsidR="00147C4B" w:rsidRPr="00462698">
        <w:rPr>
          <w:rFonts w:ascii="Times New Roman" w:hAnsi="Times New Roman" w:cs="Times New Roman"/>
          <w:sz w:val="22"/>
          <w:szCs w:val="22"/>
        </w:rPr>
        <w:t>městě</w:t>
      </w:r>
      <w:r w:rsidR="00D8422C" w:rsidRPr="004626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8422C" w:rsidRPr="00462698">
        <w:rPr>
          <w:rFonts w:ascii="Times New Roman" w:hAnsi="Times New Roman" w:cs="Times New Roman"/>
          <w:sz w:val="22"/>
          <w:szCs w:val="22"/>
        </w:rPr>
        <w:t>Puerto</w:t>
      </w:r>
      <w:proofErr w:type="spellEnd"/>
      <w:r w:rsidR="00D8422C" w:rsidRPr="00462698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="00D8422C" w:rsidRPr="00462698">
        <w:rPr>
          <w:rFonts w:ascii="Times New Roman" w:hAnsi="Times New Roman" w:cs="Times New Roman"/>
          <w:sz w:val="22"/>
          <w:szCs w:val="22"/>
        </w:rPr>
        <w:t>Cruz</w:t>
      </w:r>
      <w:proofErr w:type="spellEnd"/>
      <w:r w:rsidR="00D8422C" w:rsidRPr="00462698">
        <w:rPr>
          <w:rFonts w:ascii="Times New Roman" w:hAnsi="Times New Roman" w:cs="Times New Roman"/>
          <w:sz w:val="22"/>
          <w:szCs w:val="22"/>
        </w:rPr>
        <w:t xml:space="preserve">. </w:t>
      </w:r>
      <w:r w:rsidR="00AD5E06" w:rsidRPr="00462698">
        <w:rPr>
          <w:rFonts w:ascii="Times New Roman" w:hAnsi="Times New Roman" w:cs="Times New Roman"/>
          <w:sz w:val="22"/>
          <w:szCs w:val="22"/>
        </w:rPr>
        <w:t>Stejně tak jako na ostatní výjezdy museli studenti před odjezdem pro účast na stáži splnit několik kritérií -</w:t>
      </w:r>
      <w:r w:rsidR="00D8422C" w:rsidRPr="00462698">
        <w:rPr>
          <w:rFonts w:ascii="Times New Roman" w:hAnsi="Times New Roman" w:cs="Times New Roman"/>
          <w:sz w:val="22"/>
          <w:szCs w:val="22"/>
        </w:rPr>
        <w:t xml:space="preserve"> absolvovat přípravný kurz španělského jazyka, </w:t>
      </w:r>
      <w:r w:rsidR="00147C4B" w:rsidRPr="00462698">
        <w:rPr>
          <w:rFonts w:ascii="Times New Roman" w:hAnsi="Times New Roman" w:cs="Times New Roman"/>
          <w:sz w:val="22"/>
          <w:szCs w:val="22"/>
        </w:rPr>
        <w:t>museli</w:t>
      </w:r>
      <w:r w:rsidR="00D8422C" w:rsidRPr="00462698">
        <w:rPr>
          <w:rFonts w:ascii="Times New Roman" w:hAnsi="Times New Roman" w:cs="Times New Roman"/>
          <w:sz w:val="22"/>
          <w:szCs w:val="22"/>
        </w:rPr>
        <w:t xml:space="preserve"> sestavit motivační dopis a vytvořit prezentaci o dané lokalitě.</w:t>
      </w:r>
      <w:r>
        <w:rPr>
          <w:rFonts w:ascii="Times New Roman" w:hAnsi="Times New Roman" w:cs="Times New Roman"/>
          <w:sz w:val="22"/>
          <w:szCs w:val="22"/>
        </w:rPr>
        <w:t xml:space="preserve"> Stejně jako v loňském roce</w:t>
      </w:r>
      <w:r w:rsidR="00147C4B" w:rsidRPr="00462698">
        <w:rPr>
          <w:rFonts w:ascii="Times New Roman" w:hAnsi="Times New Roman" w:cs="Times New Roman"/>
          <w:sz w:val="22"/>
          <w:szCs w:val="22"/>
        </w:rPr>
        <w:t xml:space="preserve"> absolvovali online kurz anglického jazyka. </w:t>
      </w:r>
      <w:r w:rsidR="000727C0" w:rsidRPr="00462698">
        <w:rPr>
          <w:rFonts w:ascii="Times New Roman" w:hAnsi="Times New Roman" w:cs="Times New Roman"/>
          <w:sz w:val="22"/>
          <w:szCs w:val="22"/>
        </w:rPr>
        <w:t xml:space="preserve">Současně byli hodnoceni svými učiteli, podstatnou podmínkou bylo i bezproblémové chování žáka. 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Na základě </w:t>
      </w:r>
      <w:r w:rsidR="000727C0" w:rsidRPr="00462698">
        <w:rPr>
          <w:rFonts w:ascii="Times New Roman" w:hAnsi="Times New Roman" w:cs="Times New Roman"/>
          <w:color w:val="auto"/>
          <w:sz w:val="22"/>
          <w:szCs w:val="22"/>
        </w:rPr>
        <w:t>vyhodnocení všech kritérií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, bylo </w:t>
      </w:r>
      <w:r w:rsidR="00FD3CA2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z celkového počtu </w:t>
      </w:r>
      <w:r>
        <w:rPr>
          <w:rFonts w:ascii="Times New Roman" w:hAnsi="Times New Roman" w:cs="Times New Roman"/>
          <w:color w:val="auto"/>
          <w:sz w:val="22"/>
          <w:szCs w:val="22"/>
        </w:rPr>
        <w:t>11</w:t>
      </w:r>
      <w:r w:rsidR="00FD3CA2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přihlášených </w:t>
      </w:r>
      <w:r w:rsidR="00237DBB" w:rsidRPr="00462698">
        <w:rPr>
          <w:rFonts w:ascii="Times New Roman" w:hAnsi="Times New Roman" w:cs="Times New Roman"/>
          <w:color w:val="auto"/>
          <w:sz w:val="22"/>
          <w:szCs w:val="22"/>
        </w:rPr>
        <w:t>vybráno celkem 6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studentů z oborů Cestovní </w:t>
      </w:r>
      <w:proofErr w:type="gramStart"/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>ruch (</w:t>
      </w:r>
      <w:r w:rsidR="000727C0" w:rsidRPr="00462698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>),  Hoteln</w:t>
      </w:r>
      <w:r w:rsidR="000727C0" w:rsidRPr="00462698">
        <w:rPr>
          <w:rFonts w:ascii="Times New Roman" w:hAnsi="Times New Roman" w:cs="Times New Roman"/>
          <w:color w:val="auto"/>
          <w:sz w:val="22"/>
          <w:szCs w:val="22"/>
        </w:rPr>
        <w:t>ictví</w:t>
      </w:r>
      <w:proofErr w:type="gramEnd"/>
      <w:r w:rsidR="000727C0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(2), Obchodní akademie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(</w:t>
      </w:r>
      <w:r w:rsidR="0095425A" w:rsidRPr="00462698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). Stáž proběhla v termínu </w:t>
      </w:r>
      <w:r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95425A" w:rsidRPr="00462698">
        <w:rPr>
          <w:rFonts w:ascii="Times New Roman" w:hAnsi="Times New Roman" w:cs="Times New Roman"/>
          <w:color w:val="auto"/>
          <w:sz w:val="22"/>
          <w:szCs w:val="22"/>
        </w:rPr>
        <w:t>2</w:t>
      </w:r>
      <w:r>
        <w:rPr>
          <w:rFonts w:ascii="Times New Roman" w:hAnsi="Times New Roman" w:cs="Times New Roman"/>
          <w:color w:val="auto"/>
          <w:sz w:val="22"/>
          <w:szCs w:val="22"/>
        </w:rPr>
        <w:t>. 2020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– </w:t>
      </w:r>
      <w:r>
        <w:rPr>
          <w:rFonts w:ascii="Times New Roman" w:hAnsi="Times New Roman" w:cs="Times New Roman"/>
          <w:color w:val="auto"/>
          <w:sz w:val="22"/>
          <w:szCs w:val="22"/>
        </w:rPr>
        <w:t>13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95425A" w:rsidRPr="00462698">
        <w:rPr>
          <w:rFonts w:ascii="Times New Roman" w:hAnsi="Times New Roman" w:cs="Times New Roman"/>
          <w:color w:val="auto"/>
          <w:sz w:val="22"/>
          <w:szCs w:val="22"/>
        </w:rPr>
        <w:t>3</w:t>
      </w:r>
      <w:r>
        <w:rPr>
          <w:rFonts w:ascii="Times New Roman" w:hAnsi="Times New Roman" w:cs="Times New Roman"/>
          <w:color w:val="auto"/>
          <w:sz w:val="22"/>
          <w:szCs w:val="22"/>
        </w:rPr>
        <w:t>. 2020</w:t>
      </w:r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a bylo možné ji uskutečnit za podpory programu Erasmus plus. Studenti byli zařazeni do pracovních míst dle svého o</w:t>
      </w:r>
      <w:r w:rsidR="000727C0" w:rsidRPr="00462698">
        <w:rPr>
          <w:rFonts w:ascii="Times New Roman" w:hAnsi="Times New Roman" w:cs="Times New Roman"/>
          <w:color w:val="auto"/>
          <w:sz w:val="22"/>
          <w:szCs w:val="22"/>
        </w:rPr>
        <w:t>boru v čtyřhvězdičkovém</w:t>
      </w:r>
      <w:r w:rsidR="00664499"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hotelu Riu </w:t>
      </w:r>
      <w:proofErr w:type="spellStart"/>
      <w:r w:rsidR="00664499" w:rsidRPr="00462698">
        <w:rPr>
          <w:rFonts w:ascii="Times New Roman" w:hAnsi="Times New Roman" w:cs="Times New Roman"/>
          <w:color w:val="auto"/>
          <w:sz w:val="22"/>
          <w:szCs w:val="22"/>
        </w:rPr>
        <w:t>Garoé</w:t>
      </w:r>
      <w:proofErr w:type="spellEnd"/>
      <w:r w:rsidR="00D8422C" w:rsidRPr="00462698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0727C0" w:rsidRPr="00462698" w:rsidRDefault="000727C0" w:rsidP="000727C0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Naše stáže jsou založeny na systému ECVET. Pro naše partnery jsou jednotky učení závazné, studenti vykonávají pracovní úkony uvedené v těchto jednotkách. Dle těchto jednotek učení, které se skládají z kompetencí, dovedností a znalostí pro daný obor, byli žáci na konci svého pobytu hodnoceni z jednoduchých pracovních úkolů. Účelem je ověření a prohloubení těchto dovedností každého žáka. Studenti na konci stáže získali </w:t>
      </w:r>
      <w:proofErr w:type="spellStart"/>
      <w:r w:rsidRPr="00462698">
        <w:rPr>
          <w:rFonts w:ascii="Times New Roman" w:hAnsi="Times New Roman" w:cs="Times New Roman"/>
          <w:color w:val="auto"/>
          <w:sz w:val="22"/>
          <w:szCs w:val="22"/>
        </w:rPr>
        <w:t>Europassy</w:t>
      </w:r>
      <w:proofErr w:type="spellEnd"/>
      <w:r w:rsidRPr="00462698">
        <w:rPr>
          <w:rFonts w:ascii="Times New Roman" w:hAnsi="Times New Roman" w:cs="Times New Roman"/>
          <w:color w:val="auto"/>
          <w:sz w:val="22"/>
          <w:szCs w:val="22"/>
        </w:rPr>
        <w:t xml:space="preserve"> a Certifikáty.</w:t>
      </w: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hAnsi="Times New Roman" w:cs="Times New Roman"/>
          <w:sz w:val="22"/>
          <w:szCs w:val="22"/>
        </w:rPr>
        <w:t>Jed</w:t>
      </w:r>
      <w:r w:rsidR="000727C0" w:rsidRPr="00462698">
        <w:rPr>
          <w:rFonts w:ascii="Times New Roman" w:hAnsi="Times New Roman" w:cs="Times New Roman"/>
          <w:sz w:val="22"/>
          <w:szCs w:val="22"/>
        </w:rPr>
        <w:t>na</w:t>
      </w:r>
      <w:r w:rsidRPr="00462698">
        <w:rPr>
          <w:rFonts w:ascii="Times New Roman" w:hAnsi="Times New Roman" w:cs="Times New Roman"/>
          <w:sz w:val="22"/>
          <w:szCs w:val="22"/>
        </w:rPr>
        <w:t xml:space="preserve"> student</w:t>
      </w:r>
      <w:r w:rsidR="000727C0" w:rsidRPr="00462698">
        <w:rPr>
          <w:rFonts w:ascii="Times New Roman" w:hAnsi="Times New Roman" w:cs="Times New Roman"/>
          <w:sz w:val="22"/>
          <w:szCs w:val="22"/>
        </w:rPr>
        <w:t>ka</w:t>
      </w:r>
      <w:r w:rsidRPr="00462698">
        <w:rPr>
          <w:rFonts w:ascii="Times New Roman" w:hAnsi="Times New Roman" w:cs="Times New Roman"/>
          <w:sz w:val="22"/>
          <w:szCs w:val="22"/>
        </w:rPr>
        <w:t xml:space="preserve"> z oboru Cestovní ruch zajišťoval</w:t>
      </w:r>
      <w:r w:rsidR="000727C0" w:rsidRPr="00462698">
        <w:rPr>
          <w:rFonts w:ascii="Times New Roman" w:hAnsi="Times New Roman" w:cs="Times New Roman"/>
          <w:sz w:val="22"/>
          <w:szCs w:val="22"/>
        </w:rPr>
        <w:t>a</w:t>
      </w:r>
      <w:r w:rsidRPr="00462698">
        <w:rPr>
          <w:rFonts w:ascii="Times New Roman" w:hAnsi="Times New Roman" w:cs="Times New Roman"/>
          <w:sz w:val="22"/>
          <w:szCs w:val="22"/>
        </w:rPr>
        <w:t xml:space="preserve"> animační programy pro klienty hotelu, </w:t>
      </w:r>
      <w:r w:rsidR="00E645FC" w:rsidRPr="00462698">
        <w:rPr>
          <w:rFonts w:ascii="Times New Roman" w:hAnsi="Times New Roman" w:cs="Times New Roman"/>
          <w:sz w:val="22"/>
          <w:szCs w:val="22"/>
        </w:rPr>
        <w:t>3</w:t>
      </w:r>
      <w:r w:rsidRPr="00462698">
        <w:rPr>
          <w:rFonts w:ascii="Times New Roman" w:hAnsi="Times New Roman" w:cs="Times New Roman"/>
          <w:sz w:val="22"/>
          <w:szCs w:val="22"/>
        </w:rPr>
        <w:t xml:space="preserve"> student</w:t>
      </w:r>
      <w:r w:rsidR="0095425A" w:rsidRPr="00462698">
        <w:rPr>
          <w:rFonts w:ascii="Times New Roman" w:hAnsi="Times New Roman" w:cs="Times New Roman"/>
          <w:sz w:val="22"/>
          <w:szCs w:val="22"/>
        </w:rPr>
        <w:t>ky</w:t>
      </w:r>
      <w:r w:rsidRPr="00462698">
        <w:rPr>
          <w:rFonts w:ascii="Times New Roman" w:hAnsi="Times New Roman" w:cs="Times New Roman"/>
          <w:sz w:val="22"/>
          <w:szCs w:val="22"/>
        </w:rPr>
        <w:t xml:space="preserve"> z oboru </w:t>
      </w:r>
      <w:r w:rsidR="000727C0" w:rsidRPr="00462698">
        <w:rPr>
          <w:rFonts w:ascii="Times New Roman" w:hAnsi="Times New Roman" w:cs="Times New Roman"/>
          <w:sz w:val="22"/>
          <w:szCs w:val="22"/>
        </w:rPr>
        <w:t xml:space="preserve">Obchodní akademie a </w:t>
      </w:r>
      <w:r w:rsidRPr="00462698">
        <w:rPr>
          <w:rFonts w:ascii="Times New Roman" w:hAnsi="Times New Roman" w:cs="Times New Roman"/>
          <w:sz w:val="22"/>
          <w:szCs w:val="22"/>
        </w:rPr>
        <w:t>Cestovní ruch pracoval</w:t>
      </w:r>
      <w:r w:rsidR="0095425A" w:rsidRPr="00462698">
        <w:rPr>
          <w:rFonts w:ascii="Times New Roman" w:hAnsi="Times New Roman" w:cs="Times New Roman"/>
          <w:sz w:val="22"/>
          <w:szCs w:val="22"/>
        </w:rPr>
        <w:t>y</w:t>
      </w:r>
      <w:r w:rsidRPr="00462698">
        <w:rPr>
          <w:rFonts w:ascii="Times New Roman" w:hAnsi="Times New Roman" w:cs="Times New Roman"/>
          <w:sz w:val="22"/>
          <w:szCs w:val="22"/>
        </w:rPr>
        <w:t xml:space="preserve"> na recepci v hotelu. Dvě studentky pomáhaly při obsluze hostů</w:t>
      </w:r>
      <w:r w:rsidR="00E645FC" w:rsidRPr="00462698">
        <w:rPr>
          <w:rFonts w:ascii="Times New Roman" w:hAnsi="Times New Roman" w:cs="Times New Roman"/>
          <w:sz w:val="22"/>
          <w:szCs w:val="22"/>
        </w:rPr>
        <w:t xml:space="preserve"> a v kuchyni.</w:t>
      </w:r>
      <w:r w:rsidRPr="00462698">
        <w:rPr>
          <w:rFonts w:ascii="Times New Roman" w:hAnsi="Times New Roman" w:cs="Times New Roman"/>
          <w:sz w:val="22"/>
          <w:szCs w:val="22"/>
        </w:rPr>
        <w:t xml:space="preserve"> </w:t>
      </w:r>
      <w:r w:rsidR="009B1D9D">
        <w:rPr>
          <w:rFonts w:ascii="Times New Roman" w:hAnsi="Times New Roman" w:cs="Times New Roman"/>
          <w:sz w:val="22"/>
          <w:szCs w:val="22"/>
        </w:rPr>
        <w:t>I navzdory epidemii v důsledku nemocí COVID 19 se podařilo zrealizovat stáž v daném rozsahu a bez problémů.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62698">
        <w:rPr>
          <w:rFonts w:ascii="Times New Roman" w:eastAsiaTheme="minorHAnsi" w:hAnsi="Times New Roman" w:cs="Times New Roman"/>
          <w:b/>
          <w:bCs/>
          <w:sz w:val="22"/>
          <w:szCs w:val="22"/>
          <w:u w:val="single"/>
          <w:lang w:eastAsia="en-US" w:bidi="ar-SA"/>
        </w:rPr>
        <w:t>Realizace projektu</w:t>
      </w: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hAnsi="Times New Roman" w:cs="Times New Roman"/>
          <w:sz w:val="22"/>
          <w:szCs w:val="22"/>
        </w:rPr>
        <w:t xml:space="preserve">Před výjezdem bylo od přijímající organizace GESTOURISM podepsáno Memorandum </w:t>
      </w:r>
      <w:proofErr w:type="spellStart"/>
      <w:r w:rsidRPr="00462698">
        <w:rPr>
          <w:rFonts w:ascii="Times New Roman" w:hAnsi="Times New Roman" w:cs="Times New Roman"/>
          <w:sz w:val="22"/>
          <w:szCs w:val="22"/>
        </w:rPr>
        <w:t>of</w:t>
      </w:r>
      <w:proofErr w:type="spellEnd"/>
      <w:r w:rsidRPr="004626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62698">
        <w:rPr>
          <w:rFonts w:ascii="Times New Roman" w:hAnsi="Times New Roman" w:cs="Times New Roman"/>
          <w:sz w:val="22"/>
          <w:szCs w:val="22"/>
        </w:rPr>
        <w:t>Understanding</w:t>
      </w:r>
      <w:proofErr w:type="spellEnd"/>
      <w:r w:rsidRPr="00462698">
        <w:rPr>
          <w:rFonts w:ascii="Times New Roman" w:hAnsi="Times New Roman" w:cs="Times New Roman"/>
          <w:sz w:val="22"/>
          <w:szCs w:val="22"/>
        </w:rPr>
        <w:t xml:space="preserve">, kde jsou uvedeny všechny jednotky učení, které naše škola partnerům nabízí. </w:t>
      </w:r>
      <w:r w:rsidR="00254C45" w:rsidRPr="00462698">
        <w:rPr>
          <w:rFonts w:ascii="Times New Roman" w:hAnsi="Times New Roman" w:cs="Times New Roman"/>
          <w:sz w:val="22"/>
          <w:szCs w:val="22"/>
        </w:rPr>
        <w:t xml:space="preserve">Naši zahraniční partneři jsou již od </w:t>
      </w:r>
      <w:r w:rsidR="000727C0" w:rsidRPr="00462698">
        <w:rPr>
          <w:rFonts w:ascii="Times New Roman" w:hAnsi="Times New Roman" w:cs="Times New Roman"/>
          <w:sz w:val="22"/>
          <w:szCs w:val="22"/>
        </w:rPr>
        <w:t xml:space="preserve">minulých </w:t>
      </w:r>
      <w:r w:rsidR="00254C45" w:rsidRPr="00462698">
        <w:rPr>
          <w:rFonts w:ascii="Times New Roman" w:hAnsi="Times New Roman" w:cs="Times New Roman"/>
          <w:sz w:val="22"/>
          <w:szCs w:val="22"/>
        </w:rPr>
        <w:t xml:space="preserve">výjezdů seznámeni s dokumenty </w:t>
      </w:r>
      <w:proofErr w:type="spellStart"/>
      <w:r w:rsidR="00254C45" w:rsidRPr="00462698">
        <w:rPr>
          <w:rFonts w:ascii="Times New Roman" w:hAnsi="Times New Roman" w:cs="Times New Roman"/>
          <w:sz w:val="22"/>
          <w:szCs w:val="22"/>
        </w:rPr>
        <w:t>Learning</w:t>
      </w:r>
      <w:proofErr w:type="spellEnd"/>
      <w:r w:rsidR="00254C45" w:rsidRPr="004626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54C45" w:rsidRPr="00462698">
        <w:rPr>
          <w:rFonts w:ascii="Times New Roman" w:hAnsi="Times New Roman" w:cs="Times New Roman"/>
          <w:sz w:val="22"/>
          <w:szCs w:val="22"/>
        </w:rPr>
        <w:t>Agreement</w:t>
      </w:r>
      <w:proofErr w:type="spellEnd"/>
      <w:r w:rsidR="00254C45" w:rsidRPr="00462698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="00254C45" w:rsidRPr="00462698">
        <w:rPr>
          <w:rFonts w:ascii="Times New Roman" w:hAnsi="Times New Roman" w:cs="Times New Roman"/>
          <w:sz w:val="22"/>
          <w:szCs w:val="22"/>
        </w:rPr>
        <w:t>Quality</w:t>
      </w:r>
      <w:proofErr w:type="spellEnd"/>
      <w:r w:rsidR="00254C45" w:rsidRPr="004626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54C45" w:rsidRPr="00462698">
        <w:rPr>
          <w:rFonts w:ascii="Times New Roman" w:hAnsi="Times New Roman" w:cs="Times New Roman"/>
          <w:sz w:val="22"/>
          <w:szCs w:val="22"/>
        </w:rPr>
        <w:t>Commitment</w:t>
      </w:r>
      <w:proofErr w:type="spellEnd"/>
      <w:r w:rsidR="00254C45" w:rsidRPr="00462698">
        <w:rPr>
          <w:rFonts w:ascii="Times New Roman" w:hAnsi="Times New Roman" w:cs="Times New Roman"/>
          <w:sz w:val="22"/>
          <w:szCs w:val="22"/>
        </w:rPr>
        <w:t xml:space="preserve">, které byly bez problémů oběma stranami odsouhlaseny a podepsány. </w:t>
      </w:r>
      <w:r w:rsidRPr="00462698">
        <w:rPr>
          <w:rFonts w:ascii="Times New Roman" w:hAnsi="Times New Roman" w:cs="Times New Roman"/>
          <w:sz w:val="22"/>
          <w:szCs w:val="22"/>
        </w:rPr>
        <w:t xml:space="preserve">Dále byly dohodnuty konkrétní jednotky učení, které se budou v dané destinaci ověřovat, byly stanoveny osoby zodpovědné za vydání Certifikátů, systém závěrečného hodnocení a postup při uznání výsledků na naší škole. Pobyt studentů probíhal dle systému ECVET a na konci svého pracovního pobytu byli studenti hodnoceni od příslušných tutorů v organizacích na základě vytvořeného systému hodnocení naší organizací. Výsledky byly zaznamenány do tabulky s hodnocením a uznány v odborných předmětech pro daný obor na naší škole. </w:t>
      </w:r>
      <w:r w:rsidR="006A3C7C" w:rsidRPr="00462698">
        <w:rPr>
          <w:rFonts w:ascii="Times New Roman" w:hAnsi="Times New Roman" w:cs="Times New Roman"/>
          <w:sz w:val="22"/>
          <w:szCs w:val="22"/>
        </w:rPr>
        <w:t xml:space="preserve">Z daných kompetencí získaných z výkonu praxe na stáže nebyli studenti na naší škole přezkušováni. </w:t>
      </w:r>
      <w:r w:rsidRPr="00462698">
        <w:rPr>
          <w:rFonts w:ascii="Times New Roman" w:hAnsi="Times New Roman" w:cs="Times New Roman"/>
          <w:sz w:val="22"/>
          <w:szCs w:val="22"/>
        </w:rPr>
        <w:t xml:space="preserve">Na konci pobytu studenti získali </w:t>
      </w:r>
      <w:proofErr w:type="spellStart"/>
      <w:r w:rsidRPr="00462698">
        <w:rPr>
          <w:rFonts w:ascii="Times New Roman" w:hAnsi="Times New Roman" w:cs="Times New Roman"/>
          <w:sz w:val="22"/>
          <w:szCs w:val="22"/>
        </w:rPr>
        <w:t>Europasy</w:t>
      </w:r>
      <w:proofErr w:type="spellEnd"/>
      <w:r w:rsidRPr="00462698">
        <w:rPr>
          <w:rFonts w:ascii="Times New Roman" w:hAnsi="Times New Roman" w:cs="Times New Roman"/>
          <w:sz w:val="22"/>
          <w:szCs w:val="22"/>
        </w:rPr>
        <w:t xml:space="preserve"> a Certifikáty.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237DBB" w:rsidRPr="00462698" w:rsidRDefault="00D8422C" w:rsidP="00237DBB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S vybranými studenty a jejich rodiči proběhla před výjezdem schůzka, kde byli seznámeni s pracovními místy, konkrétními informacemi o průběhu stáže, se systémem hodnocení ECVET a nakonec s dokumentací, která byla ze strany rodičů a žáků podepsána. Úkolem studentů bylo v průběhu stáže zaznamenávat nové informace, postřehy a poznatky ze svého pobytu, které písemně zpracují a vytvoří prezentaci „Co jsme si odnesli z Evropy“, která bude dále využívána jak pedagogy ve výuce dalších předmětů, tak při šíření výsledků projektu.</w:t>
      </w:r>
      <w:r w:rsidR="00237DBB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Dále bylo jejich úkolem vypracovat článek o svém pobytu a v rámci jednotky učení měli rovněž studenti v rámci svého oboru vytvořit letáky/pozvánky na dané téma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Z průběhu stáže byla vytvořena fotodokumentace.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proofErr w:type="gramStart"/>
      <w:r w:rsidRPr="00462698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Informace  o účastnících</w:t>
      </w:r>
      <w:proofErr w:type="gramEnd"/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hAnsi="Times New Roman" w:cs="Times New Roman"/>
          <w:sz w:val="22"/>
          <w:szCs w:val="22"/>
        </w:rPr>
        <w:t>Studentům byly dány informace o možnosti výjezdu do zahraničí prostřednictvím letáčků, třídních učitelů, vyučujících cizích jazyků, na webových stránkách školy a na rodičovských schůzkách. Kandidáti museli odevzdat přihlášku, prezentaci o dané lokalitě, motivační dopis a životopis v angličtině. Poté se museli zúčastnit přípravného kurz</w:t>
      </w:r>
      <w:r w:rsidR="00237DBB" w:rsidRPr="00462698">
        <w:rPr>
          <w:rFonts w:ascii="Times New Roman" w:hAnsi="Times New Roman" w:cs="Times New Roman"/>
          <w:sz w:val="22"/>
          <w:szCs w:val="22"/>
        </w:rPr>
        <w:t>u španělštiny</w:t>
      </w:r>
      <w:r w:rsidRPr="00462698">
        <w:rPr>
          <w:rFonts w:ascii="Times New Roman" w:hAnsi="Times New Roman" w:cs="Times New Roman"/>
          <w:sz w:val="22"/>
          <w:szCs w:val="22"/>
        </w:rPr>
        <w:t>.</w:t>
      </w:r>
      <w:r w:rsidR="00E645FC" w:rsidRPr="00462698">
        <w:rPr>
          <w:rFonts w:ascii="Times New Roman" w:hAnsi="Times New Roman" w:cs="Times New Roman"/>
          <w:sz w:val="22"/>
          <w:szCs w:val="22"/>
        </w:rPr>
        <w:t xml:space="preserve"> Docházka a aktivita v tomto kurzu byla jedním z kritérií při rozhodování o účasti studenta na stáži.</w:t>
      </w:r>
      <w:r w:rsidRPr="00462698">
        <w:rPr>
          <w:rFonts w:ascii="Times New Roman" w:hAnsi="Times New Roman" w:cs="Times New Roman"/>
          <w:sz w:val="22"/>
          <w:szCs w:val="22"/>
        </w:rPr>
        <w:t xml:space="preserve"> Jazyková příprava byla organizována naší školou</w:t>
      </w:r>
      <w:r w:rsidR="00712E68" w:rsidRPr="00462698">
        <w:rPr>
          <w:rFonts w:ascii="Times New Roman" w:hAnsi="Times New Roman" w:cs="Times New Roman"/>
          <w:sz w:val="22"/>
          <w:szCs w:val="22"/>
        </w:rPr>
        <w:t xml:space="preserve">. </w:t>
      </w:r>
      <w:r w:rsidR="00FD3CA2" w:rsidRPr="00462698">
        <w:rPr>
          <w:rFonts w:ascii="Times New Roman" w:hAnsi="Times New Roman" w:cs="Times New Roman"/>
          <w:sz w:val="22"/>
          <w:szCs w:val="22"/>
        </w:rPr>
        <w:t xml:space="preserve">V kurzech španělštiny se studenti učili základní slovní zásobu, fráze a základní gramatické poučky. </w:t>
      </w:r>
      <w:r w:rsidR="00237DBB" w:rsidRPr="00462698">
        <w:rPr>
          <w:rFonts w:ascii="Times New Roman" w:hAnsi="Times New Roman" w:cs="Times New Roman"/>
          <w:sz w:val="22"/>
          <w:szCs w:val="22"/>
        </w:rPr>
        <w:t>Vybraní studenti absolvovali online kurz anglického jazyka, který byl zahájen 2 měsíce před výjezdem a každý stážista vykonával tento kurz v rozsahu 2 hodin týdně.</w:t>
      </w: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hAnsi="Times New Roman" w:cs="Times New Roman"/>
          <w:sz w:val="22"/>
          <w:szCs w:val="22"/>
        </w:rPr>
        <w:t xml:space="preserve">Pro výběr studentů byla důležitá tato kritéria – odevzdání motivačního dopisu, životopisu, prezentace, účast na přípravném kurzu, aktivita žáka, výsledky a docházka do přípravného kurzu, výsledky v prvním cizím jazyce, hodnocení třídního učitele, </w:t>
      </w:r>
      <w:r w:rsidR="00254C45" w:rsidRPr="00462698">
        <w:rPr>
          <w:rFonts w:ascii="Times New Roman" w:hAnsi="Times New Roman" w:cs="Times New Roman"/>
          <w:sz w:val="22"/>
          <w:szCs w:val="22"/>
        </w:rPr>
        <w:t xml:space="preserve">hodnocení učitelů odborných předmětů </w:t>
      </w:r>
      <w:r w:rsidRPr="00462698">
        <w:rPr>
          <w:rFonts w:ascii="Times New Roman" w:hAnsi="Times New Roman" w:cs="Times New Roman"/>
          <w:sz w:val="22"/>
          <w:szCs w:val="22"/>
        </w:rPr>
        <w:t xml:space="preserve">bezproblémové chování ve škole. </w:t>
      </w:r>
      <w:r w:rsidR="00254C45" w:rsidRPr="00462698">
        <w:rPr>
          <w:rFonts w:ascii="Times New Roman" w:hAnsi="Times New Roman" w:cs="Times New Roman"/>
          <w:sz w:val="22"/>
          <w:szCs w:val="22"/>
        </w:rPr>
        <w:t xml:space="preserve">Někteří studenti dokonce absolvovali již předešlý rok, k čemuž bylo také přihlédnuto. </w:t>
      </w:r>
      <w:r w:rsidRPr="00462698">
        <w:rPr>
          <w:rFonts w:ascii="Times New Roman" w:hAnsi="Times New Roman" w:cs="Times New Roman"/>
          <w:sz w:val="22"/>
          <w:szCs w:val="22"/>
        </w:rPr>
        <w:t>Dále bylo rozhodující, pro které obory byla ze strany přijímací organizace zajištěna praxe v dané destinaci a počet přijatých studentů.</w:t>
      </w: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Na stáž na </w:t>
      </w:r>
      <w:proofErr w:type="spellStart"/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Tenerife</w:t>
      </w:r>
      <w:proofErr w:type="spellEnd"/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bylo </w:t>
      </w:r>
      <w:r w:rsidR="00FD3CA2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z </w:t>
      </w:r>
      <w:r w:rsidR="005F64B1">
        <w:rPr>
          <w:rFonts w:ascii="Times New Roman" w:eastAsia="Times New Roman" w:hAnsi="Times New Roman" w:cs="Times New Roman"/>
          <w:sz w:val="22"/>
          <w:szCs w:val="22"/>
          <w:lang w:eastAsia="cs-CZ"/>
        </w:rPr>
        <w:t>11</w:t>
      </w:r>
      <w:r w:rsidR="00FD3CA2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studentů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na základě výše uvedeného vybráno</w:t>
      </w:r>
      <w:r w:rsidR="00237DBB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celkem 6</w:t>
      </w:r>
      <w:r w:rsidR="006A3C7C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studentů z oborů CR (2), OA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(</w:t>
      </w:r>
      <w:r w:rsidR="00254C45"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>2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), HT (2). 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62698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Hlavní aktivity</w:t>
      </w:r>
    </w:p>
    <w:p w:rsidR="00F70C1D" w:rsidRPr="00462698" w:rsidRDefault="00254C45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Místní koordinátorka podala p</w:t>
      </w:r>
      <w:r w:rsidR="00D8422C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o příjezdu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všem zúčastněným informace o ubytování, pracovních pozicích a volnočasových aktivitách</w:t>
      </w:r>
      <w:r w:rsidR="00D8422C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Po celou dobu stáže byl se studenty přítomen pedagogický dozor, který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pomohl studentům s počáteční orientací ve městě, do</w:t>
      </w:r>
      <w:r w:rsidR="00D8422C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míst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a</w:t>
      </w:r>
      <w:r w:rsidR="00D8422C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pracoviště,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ubytování, </w:t>
      </w:r>
      <w:r w:rsidR="00D8422C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současně zajišťoval aktivity v době volna studentů a na konci stáže byl přítomen u výsledného hodnocení každého studenta. Studenti vykonávali odbornou praxi v hotelu, kde byly ověřovány jednotky učení pro daného studenta. Místo odborné praxe a názvy jednotek učení jsou uvedeny v tabulce níže. </w:t>
      </w: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Na konci odborné stáže bylo s žáky provedeno konečné hodnocení jejich výkonu dle zadaných jednotek učení. Hodnocení byl přítomen pedagogický dozor z naší školy a supervizor dané organizace. Výsledky byly zaznamenány do tabulky dle přiložené stupnice hodnocení.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</w:t>
      </w: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Ve volném čase studenti poznávali památky a zajímavosti v místě pobytu, jezdili na výlety do okolí, navštěvovali kulturní akce, kde se seznamovali s místními tradicemi a zvyky.</w:t>
      </w:r>
    </w:p>
    <w:p w:rsidR="00F70C1D" w:rsidRPr="00462698" w:rsidRDefault="00F70C1D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Calibri" w:hAnsi="Times New Roman" w:cs="Times New Roman"/>
          <w:b/>
          <w:sz w:val="22"/>
          <w:szCs w:val="22"/>
          <w:u w:val="single"/>
          <w:lang w:eastAsia="en-US" w:bidi="ar-SA"/>
        </w:rPr>
        <w:t xml:space="preserve">Místa výkonu </w:t>
      </w:r>
      <w:proofErr w:type="gramStart"/>
      <w:r w:rsidRPr="00462698">
        <w:rPr>
          <w:rFonts w:ascii="Times New Roman" w:eastAsia="Calibri" w:hAnsi="Times New Roman" w:cs="Times New Roman"/>
          <w:b/>
          <w:sz w:val="22"/>
          <w:szCs w:val="22"/>
          <w:u w:val="single"/>
          <w:lang w:eastAsia="en-US" w:bidi="ar-SA"/>
        </w:rPr>
        <w:t>praxe  účastníků</w:t>
      </w:r>
      <w:proofErr w:type="gramEnd"/>
      <w:r w:rsidRPr="00462698">
        <w:rPr>
          <w:rFonts w:ascii="Times New Roman" w:eastAsia="Calibri" w:hAnsi="Times New Roman" w:cs="Times New Roman"/>
          <w:b/>
          <w:sz w:val="22"/>
          <w:szCs w:val="22"/>
          <w:u w:val="single"/>
          <w:lang w:eastAsia="en-US" w:bidi="ar-SA"/>
        </w:rPr>
        <w:t xml:space="preserve"> a ověřované jednotky učení – </w:t>
      </w:r>
      <w:proofErr w:type="spellStart"/>
      <w:r w:rsidRPr="00462698">
        <w:rPr>
          <w:rFonts w:ascii="Times New Roman" w:eastAsia="Calibri" w:hAnsi="Times New Roman" w:cs="Times New Roman"/>
          <w:b/>
          <w:sz w:val="22"/>
          <w:szCs w:val="22"/>
          <w:u w:val="single"/>
          <w:lang w:eastAsia="en-US" w:bidi="ar-SA"/>
        </w:rPr>
        <w:t>Tenerife</w:t>
      </w:r>
      <w:proofErr w:type="spellEnd"/>
    </w:p>
    <w:p w:rsidR="00F70C1D" w:rsidRPr="00462698" w:rsidRDefault="00F70C1D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</w:pPr>
    </w:p>
    <w:tbl>
      <w:tblPr>
        <w:tblW w:w="9525" w:type="dxa"/>
        <w:tblInd w:w="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45"/>
        <w:gridCol w:w="1466"/>
        <w:gridCol w:w="2256"/>
        <w:gridCol w:w="847"/>
        <w:gridCol w:w="2811"/>
      </w:tblGrid>
      <w:tr w:rsidR="00F70C1D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Obor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Název podniku</w:t>
            </w: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626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Č.  JU</w:t>
            </w:r>
            <w:proofErr w:type="gramEnd"/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Název jednotky učení</w:t>
            </w:r>
          </w:p>
        </w:tc>
      </w:tr>
      <w:tr w:rsidR="00F70C1D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Petra </w:t>
            </w:r>
            <w:proofErr w:type="spellStart"/>
            <w:r>
              <w:rPr>
                <w:sz w:val="22"/>
                <w:szCs w:val="22"/>
              </w:rPr>
              <w:t>Peštálová</w:t>
            </w:r>
            <w:proofErr w:type="spellEnd"/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Cestovní ruch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664499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Práce animátora v dané lokalitě</w:t>
            </w:r>
          </w:p>
        </w:tc>
      </w:tr>
      <w:tr w:rsidR="00F70C1D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Anna Kvačková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 xml:space="preserve">Cest. </w:t>
            </w:r>
            <w:proofErr w:type="gramStart"/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ruch</w:t>
            </w:r>
            <w:proofErr w:type="gramEnd"/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664499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F70C1D" w:rsidRPr="00462698" w:rsidRDefault="00D8422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Pomocné práce v recepci ubytovacího zařízení</w:t>
            </w:r>
          </w:p>
        </w:tc>
      </w:tr>
      <w:tr w:rsidR="006A3C7C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Pavla Nesnídalová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 xml:space="preserve">Obchodní </w:t>
            </w:r>
            <w:r w:rsidRPr="0046269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akademie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lastRenderedPageBreak/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462698">
              <w:rPr>
                <w:sz w:val="22"/>
                <w:szCs w:val="22"/>
              </w:rPr>
              <w:t>10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286E16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 xml:space="preserve">Administrativní činnost v dané </w:t>
            </w:r>
            <w:r w:rsidRPr="0046269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lokalitě</w:t>
            </w:r>
          </w:p>
        </w:tc>
      </w:tr>
      <w:tr w:rsidR="006A3C7C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Iva Oulehlová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sz w:val="22"/>
                <w:szCs w:val="22"/>
              </w:rPr>
              <w:t>Obchodní akademie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286E16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Administrativní činnost v dané lokalitě</w:t>
            </w:r>
          </w:p>
        </w:tc>
      </w:tr>
      <w:tr w:rsidR="006A3C7C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Natálie Machátová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A3396D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Hotelnictví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EA4D2E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EA4D2E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sz w:val="22"/>
                <w:szCs w:val="22"/>
              </w:rPr>
              <w:t>Předběžná úprava jídel</w:t>
            </w:r>
          </w:p>
        </w:tc>
      </w:tr>
      <w:tr w:rsidR="006A3C7C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5F64B1">
            <w:pPr>
              <w:pStyle w:val="Obsahtabulky"/>
              <w:spacing w:after="2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Lucie Nevoralová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286E16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Hotelnictví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 xml:space="preserve">Hotel Riu </w:t>
            </w:r>
            <w:proofErr w:type="spellStart"/>
            <w:r w:rsidRPr="00462698">
              <w:rPr>
                <w:rFonts w:ascii="Times New Roman" w:eastAsiaTheme="minorHAnsi" w:hAnsi="Times New Roman" w:cs="Times New Roman"/>
                <w:sz w:val="22"/>
                <w:szCs w:val="22"/>
                <w:lang w:eastAsia="en-US" w:bidi="ar-SA"/>
              </w:rPr>
              <w:t>Garoé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286E16">
            <w:pPr>
              <w:pStyle w:val="Obsahtabulky"/>
              <w:spacing w:after="200"/>
              <w:rPr>
                <w:sz w:val="22"/>
                <w:szCs w:val="22"/>
              </w:rPr>
            </w:pPr>
            <w:r w:rsidRPr="00462698">
              <w:rPr>
                <w:rFonts w:ascii="Times New Roman" w:hAnsi="Times New Roman" w:cs="Times New Roman"/>
                <w:sz w:val="22"/>
                <w:szCs w:val="22"/>
              </w:rPr>
              <w:t>Servírování a vydávání pokrmů a nápojů</w:t>
            </w:r>
          </w:p>
        </w:tc>
      </w:tr>
      <w:tr w:rsidR="006A3C7C" w:rsidRPr="00462698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>
            <w:pPr>
              <w:pStyle w:val="Obsahtabulky"/>
              <w:spacing w:after="200"/>
              <w:rPr>
                <w:sz w:val="22"/>
                <w:szCs w:val="22"/>
              </w:rPr>
            </w:pP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ED7E20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6A3C7C" w:rsidRPr="00462698" w:rsidRDefault="006A3C7C" w:rsidP="00286E16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70C1D" w:rsidRPr="00462698" w:rsidRDefault="00F70C1D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 xml:space="preserve">Náplň práce studentů na </w:t>
      </w:r>
      <w:proofErr w:type="spellStart"/>
      <w:r w:rsidRPr="00462698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Tenerife</w:t>
      </w:r>
      <w:proofErr w:type="spellEnd"/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>Studenti po celou dobu odborné stáže plnili úkoly uvedené v jednotce učení, jejich výkony pak byly na konci stáže zodpovědnými osobami v podnicích vyhodnoceny a zaznamenány do tabulky hodnocení.</w:t>
      </w:r>
    </w:p>
    <w:p w:rsidR="00F70C1D" w:rsidRPr="00462698" w:rsidRDefault="00F70C1D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>Studenti vykonávali následující úkoly:</w:t>
      </w:r>
    </w:p>
    <w:p w:rsidR="00F70C1D" w:rsidRPr="00462698" w:rsidRDefault="00F70C1D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 xml:space="preserve">JU č. 5 – </w:t>
      </w:r>
      <w:r w:rsidRPr="00462698"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  <w:t>Práce animátora v dané lokalitě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komunikace v cizím jazyce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pokynů vedoucího pracovníka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zajišťování animačních programů pro klienty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koordinace jednotlivých animačních aktivit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prezentace a propagace dané lokality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získávání znalostí z oblasti dějin a kultury regionu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vhodné instruování skupiny o bezpečnostních pravidlech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dodržování bezpečnostních pravidel</w:t>
      </w:r>
    </w:p>
    <w:p w:rsidR="001E7C9B" w:rsidRPr="00462698" w:rsidRDefault="001E7C9B" w:rsidP="001E7C9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 xml:space="preserve">JU č. 4 – </w:t>
      </w:r>
      <w:r w:rsidRPr="00462698"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  <w:t>Pomocné práce v recepci ubytovacího zařízení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pokynů vedoucího pracovníka</w:t>
      </w:r>
    </w:p>
    <w:p w:rsidR="00F70C1D" w:rsidRPr="00462698" w:rsidRDefault="00D8422C" w:rsidP="001E7C9B">
      <w:pPr>
        <w:pStyle w:val="Normln1"/>
        <w:numPr>
          <w:ilvl w:val="0"/>
          <w:numId w:val="1"/>
        </w:numPr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organizace práce v oblasti cestovního ruchu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rezervace hostů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zajištění základních informací pro hosty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práce s informačními technologiemi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zpracování požadované agendy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komunikace v cizím jazyce</w:t>
      </w:r>
    </w:p>
    <w:p w:rsidR="00F70C1D" w:rsidRPr="00462698" w:rsidRDefault="00D8422C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vyhledávání informací spojených s provozem hotelu</w:t>
      </w:r>
    </w:p>
    <w:p w:rsidR="00664499" w:rsidRPr="00462698" w:rsidRDefault="00664499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evidence zboží v minibaru na jednotlivých pokojích</w:t>
      </w:r>
    </w:p>
    <w:p w:rsidR="00664499" w:rsidRPr="00462698" w:rsidRDefault="00664499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r w:rsidRPr="00462698">
        <w:rPr>
          <w:sz w:val="22"/>
          <w:szCs w:val="22"/>
        </w:rPr>
        <w:t>odblokovávání</w:t>
      </w:r>
      <w:proofErr w:type="spellEnd"/>
      <w:r w:rsidRPr="00462698">
        <w:rPr>
          <w:sz w:val="22"/>
          <w:szCs w:val="22"/>
        </w:rPr>
        <w:t xml:space="preserve"> pokojových trezorů</w:t>
      </w:r>
    </w:p>
    <w:p w:rsidR="00664499" w:rsidRPr="00462698" w:rsidRDefault="00664499">
      <w:pPr>
        <w:pStyle w:val="Normln1"/>
        <w:numPr>
          <w:ilvl w:val="0"/>
          <w:numId w:val="1"/>
        </w:numPr>
        <w:jc w:val="both"/>
        <w:rPr>
          <w:sz w:val="22"/>
          <w:szCs w:val="22"/>
        </w:rPr>
      </w:pPr>
      <w:r w:rsidRPr="00462698">
        <w:rPr>
          <w:sz w:val="22"/>
          <w:szCs w:val="22"/>
        </w:rPr>
        <w:t>prezentace pokojů zájemcům o ubytování</w:t>
      </w:r>
    </w:p>
    <w:p w:rsidR="00F70C1D" w:rsidRPr="00462698" w:rsidRDefault="00F70C1D">
      <w:pPr>
        <w:pStyle w:val="Normln1"/>
        <w:jc w:val="both"/>
        <w:rPr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3 - </w:t>
      </w:r>
      <w:r w:rsidRPr="00462698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Servírování a vydávání pokrmů a nápojů</w:t>
      </w:r>
    </w:p>
    <w:p w:rsidR="00F70C1D" w:rsidRPr="00462698" w:rsidRDefault="00D8422C">
      <w:pPr>
        <w:pStyle w:val="Normln1"/>
        <w:numPr>
          <w:ilvl w:val="0"/>
          <w:numId w:val="3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obsluha hostů</w:t>
      </w:r>
    </w:p>
    <w:p w:rsidR="00F70C1D" w:rsidRPr="00462698" w:rsidRDefault="00D8422C">
      <w:pPr>
        <w:pStyle w:val="Normln1"/>
        <w:numPr>
          <w:ilvl w:val="0"/>
          <w:numId w:val="3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příprava pracoviště na provoz</w:t>
      </w:r>
    </w:p>
    <w:p w:rsidR="00F70C1D" w:rsidRPr="00462698" w:rsidRDefault="00D8422C">
      <w:pPr>
        <w:pStyle w:val="Normln1"/>
        <w:numPr>
          <w:ilvl w:val="0"/>
          <w:numId w:val="3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úklid pracoviště</w:t>
      </w:r>
    </w:p>
    <w:p w:rsidR="00F70C1D" w:rsidRPr="00462698" w:rsidRDefault="00D8422C">
      <w:pPr>
        <w:pStyle w:val="Normln1"/>
        <w:numPr>
          <w:ilvl w:val="0"/>
          <w:numId w:val="3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ošetření a údržba inventáře</w:t>
      </w:r>
    </w:p>
    <w:p w:rsidR="00F70C1D" w:rsidRPr="00462698" w:rsidRDefault="00D8422C">
      <w:pPr>
        <w:pStyle w:val="Normln1"/>
        <w:numPr>
          <w:ilvl w:val="0"/>
          <w:numId w:val="3"/>
        </w:numPr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pokynů vedoucího pracovníka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6A3C7C" w:rsidRPr="00462698" w:rsidRDefault="006A3C7C" w:rsidP="006A3C7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2 - </w:t>
      </w:r>
      <w:r w:rsidRPr="00462698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Předběžná úprava jídel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vykonání přípravných prací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úprava charakteristických regionálních jídel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opracování surovin pro přípravu daného pokrmu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dodržení technologických postupů zpracování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dodržení zadaných úkolů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ošetření a údržba inventáře během a po ukončení provozu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skladování potravin dle hygienických zásad</w:t>
      </w:r>
    </w:p>
    <w:p w:rsidR="006A3C7C" w:rsidRPr="00462698" w:rsidRDefault="006A3C7C" w:rsidP="006A3C7C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použití vhodného technologického vybavení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6A3C7C" w:rsidRPr="00462698" w:rsidRDefault="006A3C7C" w:rsidP="006A3C7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10 – </w:t>
      </w:r>
      <w:r w:rsidRPr="00462698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Administrativní činnost v dané lokalitě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zadaných úkolů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provádění dílčích administrativních úkonů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obsluha kancelářské techniky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zpracování požadované agendy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seznámení se se základními aspekty řízení podniku</w:t>
      </w:r>
    </w:p>
    <w:p w:rsidR="006A3C7C" w:rsidRPr="00462698" w:rsidRDefault="006A3C7C" w:rsidP="006A3C7C">
      <w:pPr>
        <w:pStyle w:val="Normln1"/>
        <w:numPr>
          <w:ilvl w:val="0"/>
          <w:numId w:val="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vytvoření propagačního materiálu</w:t>
      </w:r>
    </w:p>
    <w:p w:rsidR="006A3C7C" w:rsidRPr="00462698" w:rsidRDefault="006A3C7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Postup při hodnocení jednotlivých jednotek učení – stáž Španělsko</w:t>
      </w:r>
      <w:r w:rsidR="001E7C9B" w:rsidRPr="0046269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-</w:t>
      </w:r>
      <w:proofErr w:type="spellStart"/>
      <w:r w:rsidR="001E7C9B" w:rsidRPr="0046269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Tenerife</w:t>
      </w:r>
      <w:proofErr w:type="spellEnd"/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Jednotka učení č. 4 – Pomocné práce v recepci ubytovacího zařízení</w:t>
      </w: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Studenti v průběhu stáže zajišťovali registraci hostů, vyřizovali případné zápůjčky hostům, zodpovídali jednoduché dotazy hostů. Byli hodnoceni z plnění úkolů vedoucího pracovníka a organizace své práce. Dále byl vyhodnocen způsob zpracování administrativní agendy, propagace daného regionu, práce s PC a používání další techniky (scanner, kopírování), aktivní a samostatný přístup během celého výkonu v době praxe. </w:t>
      </w:r>
      <w:r w:rsidR="006A3C7C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Výstupem této jednotky učení bylo i vytvoření propagačního materiálu.</w:t>
      </w:r>
    </w:p>
    <w:p w:rsidR="00F70C1D" w:rsidRPr="00462698" w:rsidRDefault="00F70C1D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83057F" w:rsidRPr="00462698" w:rsidRDefault="0083057F">
      <w:pPr>
        <w:pStyle w:val="Normln1"/>
        <w:jc w:val="both"/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Jednotka učení č. 5 – Práce animátora v dané lokalitě</w:t>
      </w: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Student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ka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v závěru stáže předvedl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a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instruování skupiny o bezpečnostních pravidlech, dále byl hodnocen ze zajištění jednoduchých animačních programů pro host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y a jejich koordinaci. Předvedla 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krátkou prezentaci regionu v cizím jazyce. Součástí hodnocení bylo i dodržování bezpečnostních a hygienických pravidel na pracovišti.</w:t>
      </w:r>
    </w:p>
    <w:p w:rsidR="0083057F" w:rsidRPr="00462698" w:rsidRDefault="0083057F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6E2623" w:rsidRPr="00462698" w:rsidRDefault="006E2623" w:rsidP="006E2623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Jednotka učení č. 2 - Předběžná úprava jídel</w:t>
      </w:r>
    </w:p>
    <w:p w:rsidR="006E2623" w:rsidRPr="00462698" w:rsidRDefault="006E2623" w:rsidP="006E2623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bookmarkStart w:id="0" w:name="__DdeLink__926_1909162369"/>
      <w:bookmarkStart w:id="1" w:name="__DdeLink__2730_1757523747"/>
      <w:bookmarkEnd w:id="0"/>
      <w:bookmarkEnd w:id="1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Studentka byla v závěru odborné praxe ohodnocena z úpravy pokrmů, opracování daných surovin, dodržení technologických postupů zpracování, přípravy vhodných doplňků k daným pokrmům, ošetření a údržby inventáře, skladování potravin dle hygienických zásad a použití vhodného technologického vybavení. </w:t>
      </w:r>
    </w:p>
    <w:p w:rsidR="00F70C1D" w:rsidRPr="00462698" w:rsidRDefault="00F70C1D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JU č. 3 – Servírování a vydávání pokrmů a nápojů</w:t>
      </w:r>
    </w:p>
    <w:p w:rsidR="00F70C1D" w:rsidRPr="00462698" w:rsidRDefault="00D8422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Studenti byli hodnoceni z dodržování základních pravidel obsluhy hostů, úklidu a přípravy stolů, z organizace práce v gastronomii, ze správného zacházení s inventářem a z dodržování hygienických předpisů. </w:t>
      </w:r>
    </w:p>
    <w:p w:rsidR="006E2623" w:rsidRPr="00462698" w:rsidRDefault="006E2623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6E2623" w:rsidRPr="00462698" w:rsidRDefault="006E2623" w:rsidP="006E2623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JU č. </w:t>
      </w:r>
      <w:proofErr w:type="gramStart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10</w:t>
      </w:r>
      <w:proofErr w:type="gramEnd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 –</w:t>
      </w:r>
      <w:proofErr w:type="gramStart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Administrativní</w:t>
      </w:r>
      <w:proofErr w:type="gramEnd"/>
      <w:r w:rsidRPr="00462698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 xml:space="preserve"> činnost v dané lokalitě</w:t>
      </w:r>
    </w:p>
    <w:p w:rsidR="006E2623" w:rsidRPr="00462698" w:rsidRDefault="006E2623" w:rsidP="006E2623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Studenti pracovali v podnicích, kde vykonávali převážně administrativní činnost. V závěru stáže byly z tohoto také hodnoceny, rovněž byla hodnocena úroveň samostatnosti ve vyhledávání informací a jejich přístup k zadaným úkolům Předvedli, jaké nové aspekty řízení a managementu podniku poznali a byl vyhodnocen stupeň jejich komunikace v cizím jazyce. Z místa pracovního výkonu byla vytvořena fotodokumentace. Výstupem této jednotky učení bylo i vytvoření plaká</w:t>
      </w:r>
      <w:r w:rsidR="00712E68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tu.</w:t>
      </w:r>
    </w:p>
    <w:p w:rsidR="00712E68" w:rsidRPr="00462698" w:rsidRDefault="00712E68">
      <w:pPr>
        <w:pStyle w:val="Normln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6269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/>
        </w:rPr>
        <w:t>Výsledky učení a dopad na účastníky</w:t>
      </w:r>
    </w:p>
    <w:p w:rsidR="00712E68" w:rsidRPr="00462698" w:rsidRDefault="00712E68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</w:p>
    <w:p w:rsidR="00FD3CA2" w:rsidRPr="00462698" w:rsidRDefault="00FD3CA2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Ověření výsledků žáka bylo provedeno zahraniční organizací, přijímající organizace tyto výsledky převzala a následně uznala</w:t>
      </w:r>
      <w:r w:rsidR="00F37231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.</w:t>
      </w:r>
      <w:r w:rsidR="006E2623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Studenti nebyli naší školou ze získaných kompetencí přezkušováni.</w:t>
      </w: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Na konci odborné stáže bylo s žáky provedeno konečné hodnocení jejich výkonu dle zadaných jednotek učení. Hodnocení byl přítomen pedagogický dozor z naší školy a supervizor dané organizace</w:t>
      </w:r>
      <w:r w:rsidR="00F37231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,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a bylo uskutečněno praktickým, ústním nebo písemným předvedením daného úkolu. Kritéria</w:t>
      </w:r>
      <w:r w:rsidR="00F37231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hodnocení a způsob </w:t>
      </w:r>
      <w:r w:rsidR="00F37231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lastRenderedPageBreak/>
        <w:t>hodnocení jsou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uveden</w:t>
      </w:r>
      <w:r w:rsidR="0083057F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y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v každé jednotce učení pro daný úkol, jednotlivé jednotky učení jsou přílohou Dohody o učení pro každého žáka. Výsledky byly zaznamenány do tabulky dle přiložené stupnice hodnocení a podepsány příslušným supervizorem daného podniku. </w:t>
      </w:r>
    </w:p>
    <w:p w:rsidR="00F70C1D" w:rsidRPr="00462698" w:rsidRDefault="00D8422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Z místa výkonu práce a výsledných hodnocení byla pořízena fotodokumentace, studenti obdrželi </w:t>
      </w:r>
      <w:proofErr w:type="spellStart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a Certifikáty. </w:t>
      </w:r>
      <w:proofErr w:type="spellStart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jsou v českém a anglickém jazyce a je zde jasně a srozumitelně uveden přínos stáže pro účast</w:t>
      </w:r>
      <w:r w:rsidR="00F37231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níka včetně nových dovedností, které svou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praxí v zahraniční firmě získal. Certifikáty jsou v jazyce anglickém.</w:t>
      </w:r>
    </w:p>
    <w:p w:rsidR="00FD3CA2" w:rsidRPr="00462698" w:rsidRDefault="00FD3CA2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D3CA2" w:rsidRPr="00462698" w:rsidRDefault="00FD3CA2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62698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Uznání výsledků žáka</w:t>
      </w:r>
    </w:p>
    <w:p w:rsidR="00D21CAD" w:rsidRPr="00462698" w:rsidRDefault="00D8422C" w:rsidP="00D21CA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Hostitelská organizace 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provedla hodnocení každého studenta dle dané jednotky učení, stud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enti obdrželi </w:t>
      </w:r>
      <w:proofErr w:type="spellStart"/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Europasy</w:t>
      </w:r>
      <w:proofErr w:type="spellEnd"/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a Certifikáty, domácí instituce </w:t>
      </w:r>
      <w:r w:rsidR="00712E68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uznala výsledky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daného studenta</w:t>
      </w:r>
      <w:r w:rsidR="006E2623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,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jichž bylo dosaženo. </w:t>
      </w:r>
      <w:r w:rsidR="009B1D9D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I navzdory situaci způsobené nemocí COVID 19 bylo v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ýsledné hodnocení předáno příslušným vyučujícím odborných předmětů na naší škole a uznáno jako součást hodnocení účastníka.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Z daných úkolů studenti nebyli na naší škole přezkušováni.</w:t>
      </w:r>
    </w:p>
    <w:p w:rsidR="00F70C1D" w:rsidRPr="00462698" w:rsidRDefault="00D8422C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Po návratu studenti vyplnili Závěrečnou zprávu pro Národní agenturu</w:t>
      </w:r>
      <w:r w:rsidR="00EA4D2E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, absolvovali online jazykový test z angličtiny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a </w:t>
      </w:r>
      <w:r w:rsidR="00EA4D2E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odpověděli na dotazy v 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dotazník</w:t>
      </w:r>
      <w:r w:rsidR="00EA4D2E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u</w:t>
      </w:r>
      <w:r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, který byl vytvořen pro účastníky stáže na naší škole. Odpovědi účastníků nám poskytly zpětnou vazbu ohledně průběhu stáže.</w:t>
      </w:r>
    </w:p>
    <w:p w:rsidR="00F70C1D" w:rsidRPr="00462698" w:rsidRDefault="00F70C1D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F70C1D" w:rsidRPr="009B1D9D" w:rsidRDefault="00D8422C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eastAsia="cs-CZ" w:bidi="ar-SA"/>
        </w:rPr>
        <w:t>Vyhodnocení dotazníku</w:t>
      </w:r>
    </w:p>
    <w:p w:rsidR="00F70C1D" w:rsidRPr="009B1D9D" w:rsidRDefault="00753B6D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</w:t>
      </w:r>
      <w:r w:rsidR="00D21CAD"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 šesti dotáz</w:t>
      </w:r>
      <w:r w:rsidR="00D8422C"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aných účastníků před mobilitou většina očekávala:</w:t>
      </w:r>
    </w:p>
    <w:p w:rsidR="00F70C1D" w:rsidRPr="009B1D9D" w:rsidRDefault="00D8422C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zlepšení jazykových dovedností </w:t>
      </w:r>
    </w:p>
    <w:p w:rsidR="00F70C1D" w:rsidRPr="009B1D9D" w:rsidRDefault="00CC4828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nové </w:t>
      </w:r>
      <w:r w:rsidR="009B1D9D"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pracovní prostředí</w:t>
      </w:r>
    </w:p>
    <w:p w:rsidR="00753B6D" w:rsidRPr="009B1D9D" w:rsidRDefault="00CC4828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zdokonalení se v</w:t>
      </w:r>
      <w:r w:rsidR="00F9413B"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 </w:t>
      </w: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oboru</w:t>
      </w:r>
    </w:p>
    <w:p w:rsidR="00F9413B" w:rsidRPr="009B1D9D" w:rsidRDefault="00F9413B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osamostatnění se</w:t>
      </w:r>
    </w:p>
    <w:p w:rsidR="00F70C1D" w:rsidRPr="009B1D9D" w:rsidRDefault="00D8422C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Všichni účastníci uvedli, že jejich představy byly po mobilitě splněny.</w:t>
      </w:r>
    </w:p>
    <w:p w:rsidR="00F70C1D" w:rsidRPr="009B1D9D" w:rsidRDefault="00F70C1D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</w:p>
    <w:p w:rsidR="00F70C1D" w:rsidRPr="009B1D9D" w:rsidRDefault="00D8422C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Během mobility se naučili:</w:t>
      </w:r>
    </w:p>
    <w:p w:rsidR="00F70C1D" w:rsidRPr="009B1D9D" w:rsidRDefault="00D8422C" w:rsidP="00753B6D">
      <w:pPr>
        <w:pStyle w:val="Normln1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komunikovat s</w:t>
      </w:r>
      <w:r w:rsidR="00CC4828"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 </w:t>
      </w: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lidmi</w:t>
      </w:r>
    </w:p>
    <w:p w:rsidR="00CC4828" w:rsidRPr="009B1D9D" w:rsidRDefault="00CC4828" w:rsidP="00753B6D">
      <w:pPr>
        <w:pStyle w:val="Normln1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zdokonalení se v cizím jazyce</w:t>
      </w:r>
    </w:p>
    <w:p w:rsidR="009B1D9D" w:rsidRPr="009B1D9D" w:rsidRDefault="009B1D9D" w:rsidP="00753B6D">
      <w:pPr>
        <w:pStyle w:val="Normln1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9B1D9D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zjistit nové poznatky při práci na recepci</w:t>
      </w:r>
    </w:p>
    <w:p w:rsidR="00F70C1D" w:rsidRPr="005F64B1" w:rsidRDefault="00F70C1D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F70C1D" w:rsidRPr="005F64B1" w:rsidRDefault="00F70C1D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481D17" w:rsidRPr="00F75943" w:rsidRDefault="00D8422C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Na dotaz „Co se vám n</w:t>
      </w:r>
      <w:r w:rsidR="00E773CE"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epodařilo dosáhnou</w:t>
      </w:r>
      <w:r w:rsidR="00F75943"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t“ uvedl</w:t>
      </w:r>
      <w:r w:rsidR="00864054"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 </w:t>
      </w:r>
      <w:r w:rsidR="00F75943"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1 účastník</w:t>
      </w:r>
      <w:r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, že </w:t>
      </w:r>
      <w:r w:rsidR="00F75943" w:rsidRPr="00F75943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by uvítal složitější úkoly v práci, 2 studentky uvedly, že se nevyskytl žádný problém a 3 studentky by uvítaly rozsáhlejší komunikaci ve španělštině a naučit se více španělsky.</w:t>
      </w:r>
    </w:p>
    <w:p w:rsidR="00F75943" w:rsidRPr="00F75943" w:rsidRDefault="00F75943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</w:p>
    <w:p w:rsidR="00F70C1D" w:rsidRPr="00207032" w:rsidRDefault="00D8422C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207032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Na zahraniční stáži se účastníkům líbilo:</w:t>
      </w:r>
    </w:p>
    <w:p w:rsidR="00F9413B" w:rsidRPr="00207032" w:rsidRDefault="00462698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pra</w:t>
      </w:r>
      <w:r w:rsidR="00F75943" w:rsidRPr="00207032">
        <w:rPr>
          <w:rFonts w:ascii="Times New Roman" w:hAnsi="Times New Roman" w:cs="Times New Roman"/>
          <w:color w:val="auto"/>
          <w:sz w:val="22"/>
          <w:szCs w:val="22"/>
        </w:rPr>
        <w:t>covní prostředí, ochotný a vstřícný personál</w:t>
      </w:r>
    </w:p>
    <w:p w:rsidR="00F9413B" w:rsidRPr="00207032" w:rsidRDefault="00F9413B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všichni kolegové ochotně se vším pomohli a poradili</w:t>
      </w:r>
    </w:p>
    <w:p w:rsidR="00481D17" w:rsidRPr="00207032" w:rsidRDefault="00864054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 xml:space="preserve">poznání nových </w:t>
      </w:r>
      <w:proofErr w:type="spellStart"/>
      <w:proofErr w:type="gramStart"/>
      <w:r w:rsidRPr="00207032">
        <w:rPr>
          <w:rFonts w:ascii="Times New Roman" w:hAnsi="Times New Roman" w:cs="Times New Roman"/>
          <w:color w:val="auto"/>
          <w:sz w:val="22"/>
          <w:szCs w:val="22"/>
        </w:rPr>
        <w:t>míst</w:t>
      </w:r>
      <w:proofErr w:type="gramEnd"/>
      <w:r w:rsidR="00481D17" w:rsidRPr="00207032">
        <w:rPr>
          <w:rFonts w:ascii="Times New Roman" w:hAnsi="Times New Roman" w:cs="Times New Roman"/>
          <w:color w:val="auto"/>
          <w:sz w:val="22"/>
          <w:szCs w:val="22"/>
        </w:rPr>
        <w:t>,</w:t>
      </w:r>
      <w:proofErr w:type="gramStart"/>
      <w:r w:rsidR="00481D17" w:rsidRPr="00207032">
        <w:rPr>
          <w:rFonts w:ascii="Times New Roman" w:hAnsi="Times New Roman" w:cs="Times New Roman"/>
          <w:color w:val="auto"/>
          <w:sz w:val="22"/>
          <w:szCs w:val="22"/>
        </w:rPr>
        <w:t>lidí</w:t>
      </w:r>
      <w:proofErr w:type="gramEnd"/>
      <w:r w:rsidR="00481D17" w:rsidRPr="00207032">
        <w:rPr>
          <w:rFonts w:ascii="Times New Roman" w:hAnsi="Times New Roman" w:cs="Times New Roman"/>
          <w:color w:val="auto"/>
          <w:sz w:val="22"/>
          <w:szCs w:val="22"/>
        </w:rPr>
        <w:t>,tradic</w:t>
      </w:r>
      <w:proofErr w:type="spellEnd"/>
    </w:p>
    <w:p w:rsidR="00F75943" w:rsidRPr="00207032" w:rsidRDefault="00F75943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zajímavé pracovní místo</w:t>
      </w:r>
    </w:p>
    <w:p w:rsidR="00207032" w:rsidRPr="00207032" w:rsidRDefault="00207032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možnost vyzkoušet si základní činnosti na recepci</w:t>
      </w:r>
    </w:p>
    <w:p w:rsidR="00207032" w:rsidRDefault="00207032">
      <w:pPr>
        <w:pStyle w:val="Normln1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F70C1D" w:rsidRPr="00207032" w:rsidRDefault="00D8422C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Na zahraniční stáži se účastníkům nelíbilo:</w:t>
      </w:r>
    </w:p>
    <w:p w:rsidR="00462698" w:rsidRPr="00207032" w:rsidRDefault="00207032">
      <w:pPr>
        <w:pStyle w:val="Normln1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nepoměr pracovních dob</w:t>
      </w:r>
    </w:p>
    <w:p w:rsidR="00207032" w:rsidRPr="00207032" w:rsidRDefault="00207032">
      <w:pPr>
        <w:pStyle w:val="Normln1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občasná obtížná komunikace s hosty</w:t>
      </w:r>
    </w:p>
    <w:p w:rsidR="00462698" w:rsidRPr="005F64B1" w:rsidRDefault="00462698" w:rsidP="00207032">
      <w:pPr>
        <w:pStyle w:val="Normln1"/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F70C1D" w:rsidRPr="005F64B1" w:rsidRDefault="00F70C1D">
      <w:pPr>
        <w:pStyle w:val="Normln1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F70C1D" w:rsidRPr="00207032" w:rsidRDefault="00D8422C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07032">
        <w:rPr>
          <w:rFonts w:ascii="Times New Roman" w:hAnsi="Times New Roman" w:cs="Times New Roman"/>
          <w:color w:val="auto"/>
          <w:sz w:val="22"/>
          <w:szCs w:val="22"/>
        </w:rPr>
        <w:t>Všichni účastníci uvedli zdokonalení a prohloubení jaz</w:t>
      </w:r>
      <w:r w:rsidR="00462698" w:rsidRPr="00207032">
        <w:rPr>
          <w:rFonts w:ascii="Times New Roman" w:hAnsi="Times New Roman" w:cs="Times New Roman"/>
          <w:color w:val="auto"/>
          <w:sz w:val="22"/>
          <w:szCs w:val="22"/>
        </w:rPr>
        <w:t>ykových dovedností</w:t>
      </w:r>
      <w:r w:rsidR="00207032" w:rsidRPr="00207032">
        <w:rPr>
          <w:rFonts w:ascii="Times New Roman" w:hAnsi="Times New Roman" w:cs="Times New Roman"/>
          <w:color w:val="auto"/>
          <w:sz w:val="22"/>
          <w:szCs w:val="22"/>
        </w:rPr>
        <w:t xml:space="preserve"> v anglickém jazyce</w:t>
      </w:r>
      <w:r w:rsidR="00462698" w:rsidRPr="00207032">
        <w:rPr>
          <w:rFonts w:ascii="Times New Roman" w:hAnsi="Times New Roman" w:cs="Times New Roman"/>
          <w:color w:val="auto"/>
          <w:sz w:val="22"/>
          <w:szCs w:val="22"/>
        </w:rPr>
        <w:t xml:space="preserve">. Nutnost používat cizí jazyk v pracovním prostředí jim posílila sebevědomí. Současně stáž přispěla k jejich </w:t>
      </w:r>
      <w:proofErr w:type="spellStart"/>
      <w:proofErr w:type="gramStart"/>
      <w:r w:rsidR="00462698" w:rsidRPr="00207032">
        <w:rPr>
          <w:rFonts w:ascii="Times New Roman" w:hAnsi="Times New Roman" w:cs="Times New Roman"/>
          <w:color w:val="auto"/>
          <w:sz w:val="22"/>
          <w:szCs w:val="22"/>
        </w:rPr>
        <w:t>samostatnosti.</w:t>
      </w:r>
      <w:r w:rsidRPr="00207032">
        <w:rPr>
          <w:rFonts w:ascii="Times New Roman" w:hAnsi="Times New Roman" w:cs="Times New Roman"/>
          <w:color w:val="auto"/>
          <w:sz w:val="22"/>
          <w:szCs w:val="22"/>
        </w:rPr>
        <w:t>Na</w:t>
      </w:r>
      <w:proofErr w:type="spellEnd"/>
      <w:proofErr w:type="gramEnd"/>
      <w:r w:rsidRPr="00207032">
        <w:rPr>
          <w:rFonts w:ascii="Times New Roman" w:hAnsi="Times New Roman" w:cs="Times New Roman"/>
          <w:color w:val="auto"/>
          <w:sz w:val="22"/>
          <w:szCs w:val="22"/>
        </w:rPr>
        <w:t xml:space="preserve"> konci stáže obdrželi </w:t>
      </w:r>
      <w:proofErr w:type="spellStart"/>
      <w:r w:rsidRPr="00207032">
        <w:rPr>
          <w:rFonts w:ascii="Times New Roman" w:hAnsi="Times New Roman" w:cs="Times New Roman"/>
          <w:color w:val="auto"/>
          <w:sz w:val="22"/>
          <w:szCs w:val="22"/>
        </w:rPr>
        <w:t>Europasy</w:t>
      </w:r>
      <w:proofErr w:type="spellEnd"/>
      <w:r w:rsidRPr="00207032">
        <w:rPr>
          <w:rFonts w:ascii="Times New Roman" w:hAnsi="Times New Roman" w:cs="Times New Roman"/>
          <w:color w:val="auto"/>
          <w:sz w:val="22"/>
          <w:szCs w:val="22"/>
        </w:rPr>
        <w:t xml:space="preserve"> a Certifikáty</w:t>
      </w:r>
      <w:r w:rsidR="00462698" w:rsidRPr="00207032">
        <w:rPr>
          <w:rFonts w:ascii="Times New Roman" w:hAnsi="Times New Roman" w:cs="Times New Roman"/>
          <w:color w:val="auto"/>
          <w:sz w:val="22"/>
          <w:szCs w:val="22"/>
        </w:rPr>
        <w:t>, hodnocení z praxe</w:t>
      </w:r>
      <w:r w:rsidRPr="00207032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6225EB" w:rsidRPr="00207032" w:rsidRDefault="006225EB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07032" w:rsidRDefault="00207032">
      <w:pPr>
        <w:pStyle w:val="Normln1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</w:pPr>
      <w:bookmarkStart w:id="2" w:name="__UnoMark__271_975848240"/>
      <w:bookmarkEnd w:id="2"/>
    </w:p>
    <w:p w:rsidR="00F70C1D" w:rsidRPr="00462698" w:rsidRDefault="00D8422C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462698">
        <w:rPr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lastRenderedPageBreak/>
        <w:t>Šíření výsledků projektu</w:t>
      </w:r>
    </w:p>
    <w:p w:rsidR="0045040B" w:rsidRDefault="00207032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V důsledku nemoci COVID 19 a následnému uzavření škol neproběhlo šíření výsledků v plném rozsahu, ale i přesto p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o ukončení stáže proběhla diseminace výsledků na webových stránkách školy. Byla zveřejněna fotodokumentace z místa pobytu. Jednotlivé prezentace účastníků jsou v </w:t>
      </w:r>
      <w:proofErr w:type="spellStart"/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power</w:t>
      </w:r>
      <w:proofErr w:type="spellEnd"/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-pointu, kde jsou uvedeny údaje o dané destinaci, zajímavosti z oboru, náplň jejich práce, informace a fotodokumentace z pracoviště a z průběhu praxe, postřehy z pracovních pobytů. Úkolem každého stážisty bylo rovněž zpracování písemné zprávy. Přínos ze zahraničních stáží byl dále prezentován na akcích školy např. Vánoční výstavě, </w:t>
      </w:r>
      <w:r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v důsledku nemoci COVID 19 nebyla uskutečněna 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Junior Show,</w:t>
      </w:r>
      <w:r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dále pak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na 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Dni</w:t>
      </w:r>
      <w:proofErr w:type="gramEnd"/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otevřených dveří,</w:t>
      </w:r>
      <w:r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. Účastní</w:t>
      </w:r>
      <w:r w:rsidR="00D21CAD" w:rsidRPr="00462698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ci stáže rovněž prezentují své zkušenosti našim studentům z nižších ročníků v rámci Dne evropských jazyků. </w:t>
      </w:r>
    </w:p>
    <w:p w:rsidR="002746BB" w:rsidRPr="00462698" w:rsidRDefault="002746BB">
      <w:pPr>
        <w:pStyle w:val="Normln1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45040B" w:rsidRPr="00462698" w:rsidRDefault="0045040B">
      <w:pPr>
        <w:pStyle w:val="Normln1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462698">
        <w:rPr>
          <w:rFonts w:ascii="Times New Roman" w:hAnsi="Times New Roman" w:cs="Times New Roman"/>
          <w:b/>
          <w:sz w:val="22"/>
          <w:szCs w:val="22"/>
          <w:u w:val="single"/>
        </w:rPr>
        <w:t>Dopad realizace projektu</w:t>
      </w:r>
    </w:p>
    <w:p w:rsidR="00F70C1D" w:rsidRPr="00462698" w:rsidRDefault="00F70C1D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45040B" w:rsidRPr="00462698" w:rsidRDefault="0045040B">
      <w:pPr>
        <w:pStyle w:val="Normln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62698">
        <w:rPr>
          <w:rFonts w:ascii="Times New Roman" w:hAnsi="Times New Roman" w:cs="Times New Roman"/>
          <w:b/>
          <w:sz w:val="22"/>
          <w:szCs w:val="22"/>
        </w:rPr>
        <w:t>Dopad účastníci</w:t>
      </w:r>
    </w:p>
    <w:p w:rsidR="0045040B" w:rsidRPr="00462698" w:rsidRDefault="0045040B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Hlavním cílem bylo získání nejen lepších jazykových znalostí, ale hlavně nových odborných dovedností</w:t>
      </w:r>
      <w:r w:rsidR="00D33A07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žáků, což se </w:t>
      </w:r>
      <w:r w:rsidR="00B55D6F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na základě odpovědí stážistů uvedených v dotazníku 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podařilo. Studenti Cestovního ruchu se naučili pracovat</w:t>
      </w:r>
      <w:r w:rsidR="00D21CAD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v cizojazyčném prostředí s </w:t>
      </w:r>
      <w:proofErr w:type="spellStart"/>
      <w:r w:rsidR="00D21CAD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rez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rvačními</w:t>
      </w:r>
      <w:proofErr w:type="spellEnd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systémy, museli komunikovat se zahraniční klientelou a vykonávat administrativní záležitosti. Studentk</w:t>
      </w:r>
      <w:r w:rsidR="004A6584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y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oboru 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Obchodní akademie vykonávaly administrativní činnosti </w:t>
      </w:r>
      <w:r w:rsidR="002746BB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na 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recepci, St</w:t>
      </w:r>
      <w:r w:rsidR="00D21CAD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udentky oboru </w:t>
      </w:r>
      <w:proofErr w:type="spellStart"/>
      <w:r w:rsidR="00D21CAD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Hotelník</w:t>
      </w:r>
      <w:proofErr w:type="spellEnd"/>
      <w:r w:rsidR="00D21CAD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 naučil</w:t>
      </w:r>
      <w:r w:rsidR="004A6584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y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nové recepty, které pak </w:t>
      </w:r>
      <w:r w:rsidR="002746BB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budou prezentovat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svým učitelům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odborného výcviku a svým spolužákům</w:t>
      </w:r>
      <w:r w:rsidR="006E2623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vykonával</w:t>
      </w:r>
      <w:r w:rsidR="004A6584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y</w:t>
      </w:r>
      <w:r w:rsidR="002746BB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obsluhu v restauraci a pracovaly v kuchyni místního </w:t>
      </w:r>
      <w:proofErr w:type="gramStart"/>
      <w:r w:rsidR="002746BB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hotelu, 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kde</w:t>
      </w:r>
      <w:proofErr w:type="gramEnd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hlavně zdokonalil</w:t>
      </w:r>
      <w:r w:rsidR="004A6584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y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komunikaci v anglickém jazyce.</w:t>
      </w:r>
    </w:p>
    <w:p w:rsidR="0045040B" w:rsidRPr="00462698" w:rsidRDefault="0045040B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45040B" w:rsidRPr="00462698" w:rsidRDefault="0045040B" w:rsidP="0045040B">
      <w:pPr>
        <w:pStyle w:val="Normln1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Dopad zúčastněné organizace</w:t>
      </w:r>
    </w:p>
    <w:p w:rsidR="0045040B" w:rsidRPr="00462698" w:rsidRDefault="002746BB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V letošním školním roce již není možné zrealizovat prezentace stážistů ostatním studentům a vyučujícím naší školy. </w:t>
      </w:r>
      <w:r w:rsidR="00F37231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Vyhlídky účastníků na uplatnění na měnícím se evropském pracovním trhu se zlepšily – díky získání </w:t>
      </w:r>
      <w:proofErr w:type="spellStart"/>
      <w:r w:rsidR="00F37231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Europasu</w:t>
      </w:r>
      <w:proofErr w:type="spellEnd"/>
      <w:r w:rsidR="00F37231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Certifikátu a získáním výsledků učení v systému ECVET.</w:t>
      </w:r>
    </w:p>
    <w:p w:rsidR="00F37231" w:rsidRPr="00462698" w:rsidRDefault="00F37231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Prestiž naší organizace byla díky realizovanému projektu zvýšena na účasti na mezinárodních programech a programech EU.</w:t>
      </w:r>
    </w:p>
    <w:p w:rsidR="00316F88" w:rsidRPr="00462698" w:rsidRDefault="00316F88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45040B" w:rsidRPr="00462698" w:rsidRDefault="0045040B" w:rsidP="0045040B">
      <w:pPr>
        <w:pStyle w:val="Normln1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Dopad cílové skupiny</w:t>
      </w:r>
    </w:p>
    <w:p w:rsidR="00630DA5" w:rsidRPr="00462698" w:rsidRDefault="0045040B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Rea</w:t>
      </w:r>
      <w:r w:rsidR="002746BB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lizace projektu rozhodně pomůže</w:t>
      </w: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motivovat ostatní studenty školy, aby se zapojili do odborných stáží v příštím roce. </w:t>
      </w:r>
      <w:r w:rsidR="00B068E5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O stáže na </w:t>
      </w:r>
      <w:proofErr w:type="spellStart"/>
      <w:r w:rsidR="00B068E5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Tenerife</w:t>
      </w:r>
      <w:proofErr w:type="spellEnd"/>
      <w:r w:rsidR="00B068E5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je z řad studentů velký zájem. </w:t>
      </w:r>
      <w:bookmarkStart w:id="3" w:name="_GoBack"/>
      <w:bookmarkEnd w:id="3"/>
      <w:r w:rsidR="00630DA5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Nejsou ovšem motivováni jen studenti, ale i rodiče, kteří rozhodují, kde budou jejich děti pokračovat po ukončení základní školní docházky</w:t>
      </w:r>
      <w:r w:rsidR="00316F88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. Naše škola</w:t>
      </w:r>
      <w:r w:rsidR="00630DA5"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prostřednictvím rodičovských setkání na základních školách seznamuje rodiče s možností vycestování žáků během studia, dle ohlasů z jejich strany je to jedno z hlavních kritérií při rozhodování. </w:t>
      </w:r>
    </w:p>
    <w:p w:rsidR="00316F88" w:rsidRPr="00462698" w:rsidRDefault="00316F88" w:rsidP="0045040B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Z daných stáží si studenti odnesli </w:t>
      </w:r>
      <w:proofErr w:type="spellStart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462698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i Certifikáty, kde jsou jasně uvedené znalosti a dovednosti, které byly ověřovány a prohlubovány. Je to jistě velká výhoda při hledání dalšího zaměstnání, jelikož zaměstnavatelé mají možnost získat tyto mladé perspektivní pracovníky s mezinárodními zkušenostmi a hlubšími znalostmi z praxe a kvalifikace.</w:t>
      </w:r>
    </w:p>
    <w:p w:rsidR="0045040B" w:rsidRPr="00462698" w:rsidRDefault="0045040B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F56A0B" w:rsidRPr="00923FBC" w:rsidRDefault="00F56A0B" w:rsidP="00F56A0B">
      <w:r>
        <w:rPr>
          <w:sz w:val="24"/>
        </w:rPr>
        <w:t>Stáž bylo možné uskutečnit z prostředků z programu Erasmus plus.</w:t>
      </w:r>
      <w:r w:rsidRPr="00923FBC">
        <w:rPr>
          <w:sz w:val="24"/>
        </w:rPr>
        <w:t xml:space="preserve"> </w:t>
      </w:r>
      <w:r>
        <w:rPr>
          <w:sz w:val="24"/>
        </w:rPr>
        <w:t xml:space="preserve">Projekt byl financován EU. </w:t>
      </w:r>
      <w:r w:rsidRPr="00923FBC">
        <w:rPr>
          <w:bCs/>
        </w:rPr>
        <w:t>Veškerá sdělení vyjadřují pouze názor autora, Národní agentura a Komise neodpovídá za uvedené informace</w:t>
      </w:r>
    </w:p>
    <w:p w:rsidR="00F56A0B" w:rsidRPr="0045040B" w:rsidRDefault="00F56A0B">
      <w:pPr>
        <w:pStyle w:val="Normln1"/>
        <w:jc w:val="both"/>
        <w:rPr>
          <w:rFonts w:ascii="Times New Roman" w:hAnsi="Times New Roman" w:cs="Times New Roman"/>
        </w:rPr>
      </w:pPr>
    </w:p>
    <w:p w:rsidR="00F70C1D" w:rsidRDefault="00D8422C">
      <w:pPr>
        <w:pStyle w:val="Normln1"/>
        <w:jc w:val="both"/>
      </w:pPr>
      <w:r>
        <w:rPr>
          <w:rFonts w:ascii="Times New Roman" w:eastAsia="Times New Roman" w:hAnsi="Times New Roman" w:cs="Times New Roman"/>
          <w:lang w:eastAsia="cs-CZ" w:bidi="ar-SA"/>
        </w:rPr>
        <w:t>Mgr. Pavla Malcová</w:t>
      </w:r>
    </w:p>
    <w:sectPr w:rsidR="00F70C1D">
      <w:headerReference w:type="default" r:id="rId11"/>
      <w:pgSz w:w="11906" w:h="16838"/>
      <w:pgMar w:top="1693" w:right="1134" w:bottom="1134" w:left="1134" w:header="1134" w:footer="0" w:gutter="0"/>
      <w:cols w:space="708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F35" w:rsidRDefault="00413F35">
      <w:r>
        <w:separator/>
      </w:r>
    </w:p>
  </w:endnote>
  <w:endnote w:type="continuationSeparator" w:id="0">
    <w:p w:rsidR="00413F35" w:rsidRDefault="0041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F35" w:rsidRDefault="00413F35">
      <w:r>
        <w:separator/>
      </w:r>
    </w:p>
  </w:footnote>
  <w:footnote w:type="continuationSeparator" w:id="0">
    <w:p w:rsidR="00413F35" w:rsidRDefault="00413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1D" w:rsidRDefault="00D8422C">
    <w:pPr>
      <w:pStyle w:val="Zhlav"/>
    </w:pPr>
    <w: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316F8"/>
    <w:multiLevelType w:val="multilevel"/>
    <w:tmpl w:val="BF18A990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17AA038D"/>
    <w:multiLevelType w:val="multilevel"/>
    <w:tmpl w:val="C3D0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35710138"/>
    <w:multiLevelType w:val="multilevel"/>
    <w:tmpl w:val="D4FECA0A"/>
    <w:lvl w:ilvl="0">
      <w:start w:val="1"/>
      <w:numFmt w:val="bullet"/>
      <w:suff w:val="nothing"/>
      <w:lvlText w:val=""/>
      <w:lvlJc w:val="left"/>
      <w:pPr>
        <w:ind w:left="79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936" w:hanging="576"/>
      </w:pPr>
    </w:lvl>
    <w:lvl w:ilvl="2">
      <w:start w:val="1"/>
      <w:numFmt w:val="none"/>
      <w:suff w:val="nothing"/>
      <w:lvlText w:val=""/>
      <w:lvlJc w:val="left"/>
      <w:pPr>
        <w:ind w:left="1080" w:hanging="720"/>
      </w:pPr>
    </w:lvl>
    <w:lvl w:ilvl="3">
      <w:start w:val="1"/>
      <w:numFmt w:val="none"/>
      <w:suff w:val="nothing"/>
      <w:lvlText w:val=""/>
      <w:lvlJc w:val="left"/>
      <w:pPr>
        <w:ind w:left="1224" w:hanging="864"/>
      </w:pPr>
    </w:lvl>
    <w:lvl w:ilvl="4">
      <w:start w:val="1"/>
      <w:numFmt w:val="none"/>
      <w:suff w:val="nothing"/>
      <w:lvlText w:val=""/>
      <w:lvlJc w:val="left"/>
      <w:pPr>
        <w:ind w:left="1368" w:hanging="1008"/>
      </w:pPr>
    </w:lvl>
    <w:lvl w:ilvl="5">
      <w:start w:val="1"/>
      <w:numFmt w:val="none"/>
      <w:suff w:val="nothing"/>
      <w:lvlText w:val=""/>
      <w:lvlJc w:val="left"/>
      <w:pPr>
        <w:ind w:left="1512" w:hanging="1152"/>
      </w:pPr>
    </w:lvl>
    <w:lvl w:ilvl="6">
      <w:start w:val="1"/>
      <w:numFmt w:val="none"/>
      <w:suff w:val="nothing"/>
      <w:lvlText w:val=""/>
      <w:lvlJc w:val="left"/>
      <w:pPr>
        <w:ind w:left="1656" w:hanging="1296"/>
      </w:pPr>
    </w:lvl>
    <w:lvl w:ilvl="7">
      <w:start w:val="1"/>
      <w:numFmt w:val="none"/>
      <w:suff w:val="nothing"/>
      <w:lvlText w:val=""/>
      <w:lvlJc w:val="left"/>
      <w:pPr>
        <w:ind w:left="1800" w:hanging="1440"/>
      </w:pPr>
    </w:lvl>
    <w:lvl w:ilvl="8">
      <w:start w:val="1"/>
      <w:numFmt w:val="none"/>
      <w:suff w:val="nothing"/>
      <w:lvlText w:val=""/>
      <w:lvlJc w:val="left"/>
      <w:pPr>
        <w:ind w:left="1944" w:hanging="1584"/>
      </w:pPr>
    </w:lvl>
  </w:abstractNum>
  <w:abstractNum w:abstractNumId="3">
    <w:nsid w:val="413D0ECD"/>
    <w:multiLevelType w:val="multilevel"/>
    <w:tmpl w:val="2076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437D43F4"/>
    <w:multiLevelType w:val="multilevel"/>
    <w:tmpl w:val="53D6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4ACE0B35"/>
    <w:multiLevelType w:val="multilevel"/>
    <w:tmpl w:val="45B81A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134DC7"/>
    <w:multiLevelType w:val="multilevel"/>
    <w:tmpl w:val="3BFA77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54E69AE"/>
    <w:multiLevelType w:val="multilevel"/>
    <w:tmpl w:val="2D3A8C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DEE3C8E"/>
    <w:multiLevelType w:val="multilevel"/>
    <w:tmpl w:val="8C087ED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0C1D"/>
    <w:rsid w:val="00020D5B"/>
    <w:rsid w:val="000727C0"/>
    <w:rsid w:val="00147C4B"/>
    <w:rsid w:val="001D62BC"/>
    <w:rsid w:val="001E7C9B"/>
    <w:rsid w:val="00207032"/>
    <w:rsid w:val="00237DBB"/>
    <w:rsid w:val="00254C45"/>
    <w:rsid w:val="002746BB"/>
    <w:rsid w:val="002B12D8"/>
    <w:rsid w:val="00316F88"/>
    <w:rsid w:val="0039599B"/>
    <w:rsid w:val="003C4FA1"/>
    <w:rsid w:val="003F7F15"/>
    <w:rsid w:val="00413F35"/>
    <w:rsid w:val="0045040B"/>
    <w:rsid w:val="0045673F"/>
    <w:rsid w:val="00462698"/>
    <w:rsid w:val="00481D17"/>
    <w:rsid w:val="00490ADA"/>
    <w:rsid w:val="004A6584"/>
    <w:rsid w:val="005B3C48"/>
    <w:rsid w:val="005F64B1"/>
    <w:rsid w:val="006225EB"/>
    <w:rsid w:val="00630DA5"/>
    <w:rsid w:val="00664499"/>
    <w:rsid w:val="006A3C7C"/>
    <w:rsid w:val="006E2623"/>
    <w:rsid w:val="006E5E30"/>
    <w:rsid w:val="00712E68"/>
    <w:rsid w:val="00753B6D"/>
    <w:rsid w:val="00760B79"/>
    <w:rsid w:val="0083057F"/>
    <w:rsid w:val="00864054"/>
    <w:rsid w:val="008A2A07"/>
    <w:rsid w:val="008D17CE"/>
    <w:rsid w:val="00921B71"/>
    <w:rsid w:val="0095425A"/>
    <w:rsid w:val="009B1D9D"/>
    <w:rsid w:val="009E25F9"/>
    <w:rsid w:val="00A3396D"/>
    <w:rsid w:val="00A849F7"/>
    <w:rsid w:val="00AD5E06"/>
    <w:rsid w:val="00B068E5"/>
    <w:rsid w:val="00B55D6F"/>
    <w:rsid w:val="00B94EE4"/>
    <w:rsid w:val="00BE6633"/>
    <w:rsid w:val="00CC44C2"/>
    <w:rsid w:val="00CC4828"/>
    <w:rsid w:val="00D21CAD"/>
    <w:rsid w:val="00D33A07"/>
    <w:rsid w:val="00D8422C"/>
    <w:rsid w:val="00E645FC"/>
    <w:rsid w:val="00E773CE"/>
    <w:rsid w:val="00EA4D2E"/>
    <w:rsid w:val="00EE1D80"/>
    <w:rsid w:val="00F25A00"/>
    <w:rsid w:val="00F37231"/>
    <w:rsid w:val="00F56A0B"/>
    <w:rsid w:val="00F6562B"/>
    <w:rsid w:val="00F70C1D"/>
    <w:rsid w:val="00F7257B"/>
    <w:rsid w:val="00F75943"/>
    <w:rsid w:val="00F76AE5"/>
    <w:rsid w:val="00F9413B"/>
    <w:rsid w:val="00FA1291"/>
    <w:rsid w:val="00F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2B39F2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2B39F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27C0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7C0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2B39F2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2B39F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727C0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7C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F7CA8A46</Template>
  <TotalTime>47</TotalTime>
  <Pages>6</Pages>
  <Words>2524</Words>
  <Characters>14893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Malcová Pavla</dc:creator>
  <cp:lastModifiedBy>OAHS</cp:lastModifiedBy>
  <cp:revision>5</cp:revision>
  <cp:lastPrinted>2019-03-21T13:08:00Z</cp:lastPrinted>
  <dcterms:created xsi:type="dcterms:W3CDTF">2020-02-04T08:33:00Z</dcterms:created>
  <dcterms:modified xsi:type="dcterms:W3CDTF">2020-06-04T07:37:00Z</dcterms:modified>
  <dc:language>cs-CZ</dc:language>
</cp:coreProperties>
</file>