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3CF" w:rsidRDefault="003C63CF" w:rsidP="003C63CF">
      <w:pPr>
        <w:pStyle w:val="Nadpis1"/>
        <w:jc w:val="both"/>
      </w:pPr>
      <w:r>
        <w:rPr>
          <w:noProof/>
          <w:lang w:eastAsia="cs-CZ"/>
        </w:rPr>
        <w:drawing>
          <wp:inline distT="0" distB="0" distL="0" distR="0" wp14:anchorId="076005DD" wp14:editId="09CDA816">
            <wp:extent cx="3448050" cy="733116"/>
            <wp:effectExtent l="0" t="0" r="0" b="0"/>
            <wp:docPr id="1" name="Obrázek 1" descr="M:\FORMULÁŘE_DOKUMENTY\Loga\Erasmus+\LogosBeneficairesErasmus+RIGHT_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ORMULÁŘE_DOKUMENTY\Loga\Erasmus+\LogosBeneficairesErasmus+RIGHT_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34" cy="73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0707738" wp14:editId="259A8909">
            <wp:extent cx="1171575" cy="923925"/>
            <wp:effectExtent l="0" t="0" r="9525" b="9525"/>
            <wp:docPr id="3" name="Obrázek 3" descr="\\10.0.0.200\Dokumenty\FORMULÁŘE_DOKUMENTY\Loga\Skola\oahs_trebic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0.200\Dokumenty\FORMULÁŘE_DOKUMENTY\Loga\Skola\oahs_trebic_logo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16" cy="92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 w:val="0"/>
          <w:noProof/>
          <w:sz w:val="40"/>
          <w:szCs w:val="40"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 wp14:anchorId="45BBC5C8" wp14:editId="4F9F6BF6">
            <wp:simplePos x="0" y="0"/>
            <wp:positionH relativeFrom="column">
              <wp:posOffset>5326380</wp:posOffset>
            </wp:positionH>
            <wp:positionV relativeFrom="paragraph">
              <wp:posOffset>243205</wp:posOffset>
            </wp:positionV>
            <wp:extent cx="1152525" cy="1152525"/>
            <wp:effectExtent l="0" t="0" r="0" b="9525"/>
            <wp:wrapNone/>
            <wp:docPr id="2" name="Picture" descr="C:\Users\xavier.platteau\Downloads\ecve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xavier.platteau\Downloads\ecvet-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E8B" w:rsidRDefault="00A34BF8" w:rsidP="003C63CF">
      <w:pPr>
        <w:pStyle w:val="Nadpis1"/>
        <w:jc w:val="center"/>
      </w:pPr>
      <w:r>
        <w:t>Stáž Irsko</w:t>
      </w:r>
    </w:p>
    <w:p w:rsidR="00A34BF8" w:rsidRDefault="00A34BF8"/>
    <w:p w:rsidR="00A34BF8" w:rsidRDefault="00A34BF8">
      <w:proofErr w:type="gramStart"/>
      <w:r>
        <w:t>Studenti  Obchodní</w:t>
      </w:r>
      <w:proofErr w:type="gramEnd"/>
      <w:r>
        <w:t xml:space="preserve"> akademie a Hotelové školy Třebíč vycestovali ve dnech  5. -24. 9. 2018 na </w:t>
      </w:r>
      <w:proofErr w:type="spellStart"/>
      <w:r>
        <w:t>třitýdenní</w:t>
      </w:r>
      <w:proofErr w:type="spellEnd"/>
      <w:r>
        <w:t xml:space="preserve">  </w:t>
      </w:r>
      <w:proofErr w:type="gramStart"/>
      <w:r>
        <w:t>kulturně</w:t>
      </w:r>
      <w:proofErr w:type="gramEnd"/>
      <w:r>
        <w:t xml:space="preserve"> –</w:t>
      </w:r>
      <w:proofErr w:type="gramStart"/>
      <w:r>
        <w:t>pracovní</w:t>
      </w:r>
      <w:proofErr w:type="gramEnd"/>
      <w:r>
        <w:t xml:space="preserve"> stáž do irského Dublinu. Celý projekt se mohl konat za finanční podpory programu Erasmus Plus, </w:t>
      </w:r>
      <w:proofErr w:type="gramStart"/>
      <w:r>
        <w:t>který  probíhá</w:t>
      </w:r>
      <w:proofErr w:type="gramEnd"/>
      <w:r>
        <w:t xml:space="preserve"> v rámci všech zemí Evropské Unie.</w:t>
      </w:r>
    </w:p>
    <w:p w:rsidR="00A34BF8" w:rsidRDefault="00A34BF8">
      <w:r>
        <w:t xml:space="preserve">11 studentů různých učebních i studijních </w:t>
      </w:r>
      <w:proofErr w:type="gramStart"/>
      <w:r>
        <w:t>oborů  a jednoho</w:t>
      </w:r>
      <w:proofErr w:type="gramEnd"/>
      <w:r>
        <w:t xml:space="preserve"> doprovodného učitele odcestovalo  5. září 2018 pravidelnou leteckou linkou z pražského letiště do irského Dublinu. Na letišti v Dublinu nás již očekával zástupce irské </w:t>
      </w:r>
      <w:proofErr w:type="spellStart"/>
      <w:r>
        <w:t>organizac</w:t>
      </w:r>
      <w:proofErr w:type="spellEnd"/>
      <w:r>
        <w:t xml:space="preserve"> SWAN, který nás rozvezl do irských rodin na ubytování, kde jsme </w:t>
      </w:r>
      <w:proofErr w:type="gramStart"/>
      <w:r>
        <w:t>bydleli  celé</w:t>
      </w:r>
      <w:proofErr w:type="gramEnd"/>
      <w:r>
        <w:t xml:space="preserve"> tři týdny. Rodiny jsou pečlivě vybírány, a proto nebyly zaznamenány žádné výtky.</w:t>
      </w:r>
    </w:p>
    <w:p w:rsidR="00A34BF8" w:rsidRDefault="00A34BF8">
      <w:r>
        <w:t xml:space="preserve">Následující dny a týdny již probíhaly v pracovním duchu studentů. Studenti byli již dopředu před svým příjezdem </w:t>
      </w:r>
      <w:proofErr w:type="gramStart"/>
      <w:r>
        <w:t>seznámeni  se</w:t>
      </w:r>
      <w:proofErr w:type="gramEnd"/>
      <w:r>
        <w:t xml:space="preserve"> svými </w:t>
      </w:r>
      <w:proofErr w:type="spellStart"/>
      <w:r>
        <w:t>pracovištěmi,jejich</w:t>
      </w:r>
      <w:proofErr w:type="spellEnd"/>
      <w:r>
        <w:t xml:space="preserve"> umístěním a svou pracovní náplní. Firmy jsou taktéž pečlivě vybírány podle profesního zaměření studentů tak, aby studenti dostali možnost se co nejvíce zdokonalit a obohatit ve svém oboru. (kadeřník, účetní, reprodukční grafici, </w:t>
      </w:r>
      <w:proofErr w:type="spellStart"/>
      <w:r>
        <w:t>průvodcování</w:t>
      </w:r>
      <w:proofErr w:type="spellEnd"/>
      <w:r>
        <w:t xml:space="preserve"> atd.)</w:t>
      </w:r>
    </w:p>
    <w:p w:rsidR="00A34BF8" w:rsidRDefault="00A34BF8">
      <w:r>
        <w:t>Víkendy byly určeny pro odpočinek</w:t>
      </w:r>
      <w:r w:rsidR="00B67A68">
        <w:t xml:space="preserve"> studentů a dále pak pro výlety a exkurze a poznávání nejen Dublinu, ale i celého Irska. Obzvláště se líbil výlet na </w:t>
      </w:r>
      <w:proofErr w:type="spellStart"/>
      <w:r w:rsidR="00B67A68">
        <w:t>Moherské</w:t>
      </w:r>
      <w:proofErr w:type="spellEnd"/>
      <w:r w:rsidR="00B67A68">
        <w:t xml:space="preserve"> útesy s výhledem na Atlantický oceán, dále výlet do národního parku </w:t>
      </w:r>
      <w:proofErr w:type="spellStart"/>
      <w:r w:rsidR="00B67A68">
        <w:t>Wicklow</w:t>
      </w:r>
      <w:proofErr w:type="spellEnd"/>
      <w:r w:rsidR="00B67A68">
        <w:t xml:space="preserve"> </w:t>
      </w:r>
      <w:proofErr w:type="spellStart"/>
      <w:r w:rsidR="00B67A68">
        <w:t>mou</w:t>
      </w:r>
      <w:r w:rsidR="003C63CF">
        <w:t>n</w:t>
      </w:r>
      <w:r w:rsidR="00B67A68">
        <w:t>tains</w:t>
      </w:r>
      <w:proofErr w:type="spellEnd"/>
      <w:r w:rsidR="00B67A68">
        <w:t xml:space="preserve"> a návštěva </w:t>
      </w:r>
      <w:proofErr w:type="gramStart"/>
      <w:r w:rsidR="00B67A68">
        <w:t>muzeí  Guiness</w:t>
      </w:r>
      <w:proofErr w:type="gramEnd"/>
      <w:r w:rsidR="00B67A68">
        <w:t xml:space="preserve"> a </w:t>
      </w:r>
      <w:proofErr w:type="spellStart"/>
      <w:r w:rsidR="00B67A68">
        <w:t>Irish</w:t>
      </w:r>
      <w:proofErr w:type="spellEnd"/>
      <w:r w:rsidR="00B67A68">
        <w:t xml:space="preserve"> </w:t>
      </w:r>
      <w:proofErr w:type="spellStart"/>
      <w:r w:rsidR="00B67A68">
        <w:t>Whiskey</w:t>
      </w:r>
      <w:proofErr w:type="spellEnd"/>
      <w:r w:rsidR="00B67A68">
        <w:t xml:space="preserve"> v Dublinu.</w:t>
      </w:r>
    </w:p>
    <w:p w:rsidR="00B67A68" w:rsidRDefault="00B67A68">
      <w:r>
        <w:t xml:space="preserve">Čas tří týdnů ale uplynul velice rychle a studenti </w:t>
      </w:r>
      <w:proofErr w:type="gramStart"/>
      <w:r>
        <w:t>obohaceni  novými</w:t>
      </w:r>
      <w:proofErr w:type="gramEnd"/>
      <w:r>
        <w:t xml:space="preserve"> profesními a kulturními zážitky se museli vrátit zpět do školy, nicméně pozitivní  </w:t>
      </w:r>
      <w:r w:rsidR="003C63CF">
        <w:t>rozpolo</w:t>
      </w:r>
      <w:r>
        <w:t>žení  a vliv z této stáže bude jistě  u všech přetrvávat ještě dlouho.</w:t>
      </w:r>
    </w:p>
    <w:p w:rsidR="00B67A68" w:rsidRDefault="00B67A68"/>
    <w:p w:rsidR="00B67A68" w:rsidRDefault="00B67A68">
      <w:bookmarkStart w:id="0" w:name="_GoBack"/>
      <w:bookmarkEnd w:id="0"/>
    </w:p>
    <w:p w:rsidR="003C63CF" w:rsidRDefault="003C63CF" w:rsidP="003C63CF">
      <w:pPr>
        <w:rPr>
          <w:bCs/>
        </w:rPr>
      </w:pPr>
      <w:r w:rsidRPr="00B10887">
        <w:rPr>
          <w:bCs/>
        </w:rPr>
        <w:t xml:space="preserve">Stáže pro naše studenty </w:t>
      </w:r>
      <w:r>
        <w:rPr>
          <w:bCs/>
        </w:rPr>
        <w:t xml:space="preserve">byly spolufinancovány z programu Evropské unie </w:t>
      </w:r>
      <w:r w:rsidRPr="00B10887">
        <w:rPr>
          <w:bCs/>
        </w:rPr>
        <w:t xml:space="preserve"> </w:t>
      </w:r>
      <w:r>
        <w:rPr>
          <w:bCs/>
        </w:rPr>
        <w:t>Erasmus+.</w:t>
      </w:r>
      <w:r w:rsidRPr="00B10887">
        <w:rPr>
          <w:bCs/>
        </w:rPr>
        <w:br/>
        <w:t>Veškerá sdělení vyjadřují pouze názor autora, Národní agentura a Komise neodpovídá za uvedené informace</w:t>
      </w:r>
      <w:r>
        <w:rPr>
          <w:bCs/>
        </w:rPr>
        <w:t>.</w:t>
      </w:r>
    </w:p>
    <w:p w:rsidR="00B67A68" w:rsidRDefault="00B67A68"/>
    <w:p w:rsidR="00B67A68" w:rsidRDefault="00B67A68">
      <w:r>
        <w:t>Zelenáková Dita</w:t>
      </w:r>
    </w:p>
    <w:p w:rsidR="00A34BF8" w:rsidRDefault="00A34BF8"/>
    <w:sectPr w:rsidR="00A34B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BF8"/>
    <w:rsid w:val="003B6E8B"/>
    <w:rsid w:val="003C63CF"/>
    <w:rsid w:val="00A34BF8"/>
    <w:rsid w:val="00B67A68"/>
    <w:rsid w:val="00BA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34B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34B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6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34B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34B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6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4C1225AE</Template>
  <TotalTime>3</TotalTime>
  <Pages>1</Pages>
  <Words>263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OAHS</dc:creator>
  <cp:lastModifiedBy>OAHS</cp:lastModifiedBy>
  <cp:revision>3</cp:revision>
  <cp:lastPrinted>2018-10-02T13:57:00Z</cp:lastPrinted>
  <dcterms:created xsi:type="dcterms:W3CDTF">2018-10-02T13:55:00Z</dcterms:created>
  <dcterms:modified xsi:type="dcterms:W3CDTF">2018-10-02T13:57:00Z</dcterms:modified>
</cp:coreProperties>
</file>