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F6F" w:rsidRDefault="00497F6F" w:rsidP="00497F6F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CLIL </w:t>
      </w:r>
      <w:proofErr w:type="spellStart"/>
      <w:r>
        <w:rPr>
          <w:rStyle w:val="st"/>
          <w:rFonts w:ascii="Times New Roman" w:hAnsi="Times New Roman" w:cs="Times New Roman"/>
          <w:b/>
          <w:sz w:val="20"/>
          <w:szCs w:val="20"/>
        </w:rPr>
        <w:t>content</w:t>
      </w:r>
      <w:proofErr w:type="spellEnd"/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and </w:t>
      </w:r>
      <w:proofErr w:type="spellStart"/>
      <w:r>
        <w:rPr>
          <w:rStyle w:val="st"/>
          <w:rFonts w:ascii="Times New Roman" w:hAnsi="Times New Roman" w:cs="Times New Roman"/>
          <w:b/>
          <w:sz w:val="20"/>
          <w:szCs w:val="20"/>
        </w:rPr>
        <w:t>language</w:t>
      </w:r>
      <w:proofErr w:type="spellEnd"/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Style w:val="st"/>
          <w:rFonts w:ascii="Times New Roman" w:hAnsi="Times New Roman" w:cs="Times New Roman"/>
          <w:b/>
          <w:sz w:val="20"/>
          <w:szCs w:val="20"/>
        </w:rPr>
        <w:t>integrated</w:t>
      </w:r>
      <w:proofErr w:type="spellEnd"/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F3DC7">
        <w:rPr>
          <w:rStyle w:val="st"/>
          <w:rFonts w:ascii="Times New Roman" w:hAnsi="Times New Roman" w:cs="Times New Roman"/>
          <w:b/>
          <w:sz w:val="20"/>
          <w:szCs w:val="20"/>
        </w:rPr>
        <w:t>learning</w:t>
      </w:r>
      <w:proofErr w:type="spellEnd"/>
      <w:r w:rsidR="009F3DC7">
        <w:rPr>
          <w:rStyle w:val="st"/>
          <w:rFonts w:ascii="Times New Roman" w:hAnsi="Times New Roman" w:cs="Times New Roman"/>
          <w:b/>
          <w:sz w:val="20"/>
          <w:szCs w:val="20"/>
        </w:rPr>
        <w:t xml:space="preserve">                     </w:t>
      </w:r>
      <w:r>
        <w:rPr>
          <w:rStyle w:val="st"/>
          <w:rFonts w:ascii="Times New Roman" w:hAnsi="Times New Roman" w:cs="Times New Roman"/>
          <w:b/>
          <w:sz w:val="20"/>
          <w:szCs w:val="20"/>
        </w:rPr>
        <w:t xml:space="preserve">     </w:t>
      </w:r>
      <w:r>
        <w:rPr>
          <w:rFonts w:ascii="Times New Roman" w:hAnsi="Times New Roman" w:cs="Times New Roman"/>
          <w:b/>
          <w:sz w:val="20"/>
          <w:szCs w:val="20"/>
        </w:rPr>
        <w:t xml:space="preserve">SUBJECT :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Tourist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guiding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2nd grade</w:t>
      </w:r>
      <w:r w:rsidR="009F3DC7">
        <w:rPr>
          <w:rFonts w:ascii="Times New Roman" w:hAnsi="Times New Roman" w:cs="Times New Roman"/>
          <w:b/>
          <w:sz w:val="20"/>
          <w:szCs w:val="20"/>
        </w:rPr>
        <w:t xml:space="preserve"> OK</w:t>
      </w:r>
    </w:p>
    <w:p w:rsidR="00FC5BD5" w:rsidRDefault="00497F6F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Theme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 </w:t>
      </w:r>
      <w:r w:rsidR="001A6FEA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HOW TO BECOME A TOUR GUIDE</w:t>
      </w:r>
      <w:r w:rsidR="002334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        </w:t>
      </w:r>
      <w:r w:rsidR="00210924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3</w:t>
      </w:r>
      <w:r w:rsidR="00DB5EA5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th</w:t>
      </w:r>
      <w:r w:rsidR="00233437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r w:rsidR="00376E3F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part</w:t>
      </w:r>
      <w:r w:rsidR="004058F3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 </w:t>
      </w:r>
    </w:p>
    <w:p w:rsidR="00A229CD" w:rsidRDefault="00B36755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hyperlink r:id="rId8" w:history="1">
        <w:r w:rsidR="00A229CD" w:rsidRPr="00745071">
          <w:rPr>
            <w:rStyle w:val="Hypertextovodkaz"/>
            <w:rFonts w:ascii="Times New Roman" w:eastAsia="Times New Roman" w:hAnsi="Times New Roman" w:cs="Times New Roman"/>
            <w:i/>
            <w:sz w:val="20"/>
            <w:szCs w:val="20"/>
            <w:lang w:eastAsia="cs-CZ"/>
          </w:rPr>
          <w:t>https://www.youtube.com/watch?v=XNO9e3JZm-4</w:t>
        </w:r>
      </w:hyperlink>
      <w:r w:rsidR="00A229C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 </w:t>
      </w:r>
      <w:r w:rsidR="00233437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    </w:t>
      </w:r>
      <w:proofErr w:type="spellStart"/>
      <w:r w:rsidR="00233437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from</w:t>
      </w:r>
      <w:proofErr w:type="spellEnd"/>
      <w:r w:rsidR="004058F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 6:47</w:t>
      </w:r>
    </w:p>
    <w:p w:rsidR="00354974" w:rsidRDefault="00354974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</w:p>
    <w:p w:rsidR="001A6FEA" w:rsidRPr="00FC5BD5" w:rsidRDefault="001A6FEA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</w:p>
    <w:p w:rsidR="002A097D" w:rsidRPr="00691073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b/>
          <w:i/>
          <w:color w:val="auto"/>
          <w:sz w:val="20"/>
          <w:szCs w:val="20"/>
          <w:lang w:eastAsia="cs-CZ"/>
        </w:rPr>
      </w:pPr>
      <w:proofErr w:type="spellStart"/>
      <w:r w:rsidRPr="00691073">
        <w:rPr>
          <w:rStyle w:val="Hypertextovodkaz"/>
          <w:rFonts w:ascii="Times New Roman" w:eastAsia="Times New Roman" w:hAnsi="Times New Roman" w:cs="Times New Roman"/>
          <w:b/>
          <w:i/>
          <w:color w:val="auto"/>
          <w:sz w:val="20"/>
          <w:szCs w:val="20"/>
          <w:lang w:eastAsia="cs-CZ"/>
        </w:rPr>
        <w:t>Tasks</w:t>
      </w:r>
      <w:proofErr w:type="spellEnd"/>
      <w:r w:rsidRPr="00691073">
        <w:rPr>
          <w:rStyle w:val="Hypertextovodkaz"/>
          <w:rFonts w:ascii="Times New Roman" w:eastAsia="Times New Roman" w:hAnsi="Times New Roman" w:cs="Times New Roman"/>
          <w:b/>
          <w:i/>
          <w:color w:val="auto"/>
          <w:sz w:val="20"/>
          <w:szCs w:val="20"/>
          <w:lang w:eastAsia="cs-CZ"/>
        </w:rPr>
        <w:t xml:space="preserve"> :</w:t>
      </w:r>
    </w:p>
    <w:p w:rsidR="00691073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1.Watch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the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video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lesson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try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understand</w:t>
      </w:r>
      <w:proofErr w:type="spellEnd"/>
      <w:r w:rsidR="00691073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r w:rsidR="001A6FEA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   </w:t>
      </w:r>
      <w:r w:rsidR="001A6FEA" w:rsidRPr="001A6FEA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https://www.youtube.com/watch?v=XNO9e3JZm-4</w:t>
      </w:r>
    </w:p>
    <w:p w:rsidR="002A097D" w:rsidRPr="002A097D" w:rsidRDefault="002A097D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2.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Read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the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text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below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underline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the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words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word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connections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you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don’t</w:t>
      </w:r>
      <w:proofErr w:type="spellEnd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Pr="002A097D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understand</w:t>
      </w:r>
      <w:proofErr w:type="spellEnd"/>
    </w:p>
    <w:p w:rsidR="002A097D" w:rsidRDefault="004058F3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3. </w:t>
      </w:r>
      <w:proofErr w:type="spellStart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Wh</w:t>
      </w:r>
      <w:r w:rsidR="004040EF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a</w:t>
      </w:r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is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important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for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guide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know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about</w:t>
      </w:r>
      <w:proofErr w:type="spellEnd"/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training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r w:rsidR="004040EF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?</w:t>
      </w:r>
    </w:p>
    <w:p w:rsidR="004058F3" w:rsidRDefault="004058F3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4.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Which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are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the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core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subject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for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guide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training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lessons</w:t>
      </w:r>
      <w:proofErr w:type="spellEnd"/>
      <w:r w:rsidR="00354974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 xml:space="preserve"> ?</w:t>
      </w:r>
    </w:p>
    <w:p w:rsidR="00354974" w:rsidRDefault="00354974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</w:p>
    <w:p w:rsidR="0055424C" w:rsidRPr="0055424C" w:rsidRDefault="0055424C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  <w:r w:rsidRPr="0055424C"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  <w:t>5.</w:t>
      </w:r>
      <w:r w:rsidRPr="0055424C">
        <w:rPr>
          <w:i/>
        </w:rPr>
        <w:t xml:space="preserve">  </w:t>
      </w:r>
      <w:proofErr w:type="spellStart"/>
      <w:r w:rsidRPr="0055424C">
        <w:rPr>
          <w:i/>
        </w:rPr>
        <w:t>Watch</w:t>
      </w:r>
      <w:proofErr w:type="spellEnd"/>
      <w:r w:rsidRPr="0055424C">
        <w:rPr>
          <w:i/>
        </w:rPr>
        <w:t xml:space="preserve"> </w:t>
      </w:r>
      <w:proofErr w:type="spellStart"/>
      <w:r w:rsidRPr="0055424C">
        <w:rPr>
          <w:i/>
        </w:rPr>
        <w:t>the</w:t>
      </w:r>
      <w:proofErr w:type="spellEnd"/>
      <w:r w:rsidRPr="0055424C">
        <w:rPr>
          <w:i/>
        </w:rPr>
        <w:t xml:space="preserve"> video, </w:t>
      </w:r>
      <w:proofErr w:type="spellStart"/>
      <w:r w:rsidRPr="0055424C">
        <w:rPr>
          <w:i/>
        </w:rPr>
        <w:t>take</w:t>
      </w:r>
      <w:proofErr w:type="spellEnd"/>
      <w:r w:rsidRPr="0055424C">
        <w:rPr>
          <w:i/>
        </w:rPr>
        <w:t xml:space="preserve"> notes and </w:t>
      </w:r>
      <w:proofErr w:type="spellStart"/>
      <w:r w:rsidRPr="0055424C">
        <w:rPr>
          <w:i/>
        </w:rPr>
        <w:t>expla</w:t>
      </w:r>
      <w:r w:rsidR="00354974">
        <w:rPr>
          <w:i/>
        </w:rPr>
        <w:t>in</w:t>
      </w:r>
      <w:proofErr w:type="spellEnd"/>
      <w:r w:rsidR="00354974">
        <w:rPr>
          <w:i/>
        </w:rPr>
        <w:t xml:space="preserve"> </w:t>
      </w:r>
      <w:proofErr w:type="spellStart"/>
      <w:r w:rsidR="00354974">
        <w:rPr>
          <w:i/>
        </w:rPr>
        <w:t>what</w:t>
      </w:r>
      <w:proofErr w:type="spellEnd"/>
      <w:r w:rsidR="00354974">
        <w:rPr>
          <w:i/>
        </w:rPr>
        <w:t xml:space="preserve"> </w:t>
      </w:r>
      <w:proofErr w:type="spellStart"/>
      <w:r w:rsidR="00354974">
        <w:rPr>
          <w:i/>
        </w:rPr>
        <w:t>is</w:t>
      </w:r>
      <w:proofErr w:type="spellEnd"/>
      <w:r w:rsidRPr="0055424C">
        <w:rPr>
          <w:i/>
        </w:rPr>
        <w:t xml:space="preserve"> </w:t>
      </w:r>
      <w:proofErr w:type="spellStart"/>
      <w:r w:rsidRPr="0055424C">
        <w:rPr>
          <w:i/>
        </w:rPr>
        <w:t>it</w:t>
      </w:r>
      <w:proofErr w:type="spellEnd"/>
      <w:r w:rsidRPr="0055424C">
        <w:rPr>
          <w:i/>
        </w:rPr>
        <w:t xml:space="preserve"> </w:t>
      </w:r>
      <w:proofErr w:type="spellStart"/>
      <w:r w:rsidRPr="0055424C">
        <w:rPr>
          <w:i/>
        </w:rPr>
        <w:t>about</w:t>
      </w:r>
      <w:proofErr w:type="spellEnd"/>
      <w:r w:rsidRPr="0055424C">
        <w:rPr>
          <w:i/>
        </w:rPr>
        <w:t xml:space="preserve"> </w:t>
      </w:r>
      <w:hyperlink r:id="rId9" w:history="1">
        <w:r w:rsidRPr="00354974">
          <w:rPr>
            <w:rStyle w:val="Hypertextovodkaz"/>
            <w:rFonts w:ascii="Times New Roman" w:eastAsia="Times New Roman" w:hAnsi="Times New Roman" w:cs="Times New Roman"/>
            <w:i/>
            <w:sz w:val="16"/>
            <w:szCs w:val="16"/>
            <w:lang w:eastAsia="cs-CZ"/>
          </w:rPr>
          <w:t>https://www.youtube.com/watch?v=CWNKL3WaInk</w:t>
        </w:r>
      </w:hyperlink>
      <w:r w:rsidRPr="00354974">
        <w:rPr>
          <w:rStyle w:val="Hypertextovodkaz"/>
          <w:rFonts w:ascii="Times New Roman" w:eastAsia="Times New Roman" w:hAnsi="Times New Roman" w:cs="Times New Roman"/>
          <w:i/>
          <w:color w:val="auto"/>
          <w:sz w:val="16"/>
          <w:szCs w:val="16"/>
          <w:u w:val="none"/>
          <w:lang w:eastAsia="cs-CZ"/>
        </w:rPr>
        <w:t xml:space="preserve">  7:30minutes</w:t>
      </w:r>
    </w:p>
    <w:p w:rsidR="004058F3" w:rsidRDefault="004058F3" w:rsidP="00691073">
      <w:pPr>
        <w:spacing w:after="0"/>
        <w:rPr>
          <w:rStyle w:val="Hypertextovodkaz"/>
          <w:rFonts w:ascii="Times New Roman" w:eastAsia="Times New Roman" w:hAnsi="Times New Roman" w:cs="Times New Roman"/>
          <w:i/>
          <w:color w:val="auto"/>
          <w:sz w:val="20"/>
          <w:szCs w:val="20"/>
          <w:u w:val="none"/>
          <w:lang w:eastAsia="cs-CZ"/>
        </w:rPr>
      </w:pPr>
    </w:p>
    <w:p w:rsidR="00C7012C" w:rsidRDefault="00DB5EA5">
      <w:pP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  <w:r w:rsidRPr="00DB5EA5"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III.</w:t>
      </w:r>
      <w: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 </w:t>
      </w:r>
      <w:proofErr w:type="spellStart"/>
      <w: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Get</w:t>
      </w:r>
      <w:proofErr w:type="spellEnd"/>
      <w: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guiding</w:t>
      </w:r>
      <w:proofErr w:type="spellEnd"/>
      <w: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training</w:t>
      </w:r>
      <w:proofErr w:type="spellEnd"/>
      <w: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  <w:t>qualifications</w:t>
      </w:r>
      <w:proofErr w:type="spellEnd"/>
    </w:p>
    <w:p w:rsidR="00DB5EA5" w:rsidRDefault="00DB5EA5">
      <w:pPr>
        <w:rPr>
          <w:rStyle w:val="Hypertextovodkaz"/>
          <w:rFonts w:ascii="Times New Roman" w:eastAsia="Times New Roman" w:hAnsi="Times New Roman" w:cs="Times New Roman"/>
          <w:b/>
          <w:color w:val="auto"/>
          <w:sz w:val="20"/>
          <w:szCs w:val="20"/>
          <w:u w:val="none"/>
          <w:lang w:eastAsia="cs-CZ"/>
        </w:rPr>
      </w:pPr>
    </w:p>
    <w:p w:rsidR="00DB5EA5" w:rsidRDefault="00DB5EA5">
      <w:p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One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of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key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qualifications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be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tell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professional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up-to-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date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broad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knowledge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about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located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destination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.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Each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country has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its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own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guiding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licensing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accreditation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thus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recomend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that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prospective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guides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do a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thoroughly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research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in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area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they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want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follow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in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order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acquire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relevant</w:t>
      </w:r>
      <w:proofErr w:type="spellEnd"/>
      <w: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qualification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certificates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you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can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begin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career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in tour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guiding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. By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working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in a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specific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attraction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such as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museums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castle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or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art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gallery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we’re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learning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about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attractions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is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easy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as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area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of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focus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is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small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.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Once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you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have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established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yourself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as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attraction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or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side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you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may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progress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tour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guiding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in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your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local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area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before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setting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your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sights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on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international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guiding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. As a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foundation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any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destination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geographical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knowledge</w:t>
      </w:r>
      <w:proofErr w:type="spellEnd"/>
      <w:r w:rsidR="00DC22A8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r w:rsidR="00354974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. A</w:t>
      </w:r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nd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their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contend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is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remarkably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similar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.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Core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subjects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will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include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tourism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industry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communication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skills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problem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solving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health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safety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and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dealing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with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emergencies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presentation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techniques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local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geography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local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culture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history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practical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guiding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in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the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local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area,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practical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tour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guiding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in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local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attractions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, tour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guiding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managemnet</w:t>
      </w:r>
      <w:proofErr w:type="spellEnd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 xml:space="preserve"> and </w:t>
      </w:r>
      <w:proofErr w:type="spellStart"/>
      <w:r w:rsidR="0055424C"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  <w:t>administration</w:t>
      </w:r>
      <w:proofErr w:type="spellEnd"/>
    </w:p>
    <w:p w:rsidR="0055424C" w:rsidRDefault="0055424C">
      <w:p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</w:p>
    <w:p w:rsidR="0055424C" w:rsidRPr="00DB5EA5" w:rsidRDefault="0055424C">
      <w:pPr>
        <w:rPr>
          <w:rStyle w:val="Hypertextovodkaz"/>
          <w:rFonts w:ascii="Times New Roman" w:eastAsia="Times New Roman" w:hAnsi="Times New Roman" w:cs="Times New Roman"/>
          <w:color w:val="auto"/>
          <w:sz w:val="20"/>
          <w:szCs w:val="20"/>
          <w:u w:val="none"/>
          <w:lang w:eastAsia="cs-CZ"/>
        </w:rPr>
      </w:pPr>
    </w:p>
    <w:sectPr w:rsidR="0055424C" w:rsidRPr="00DB5E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755" w:rsidRDefault="00B36755" w:rsidP="00B36755">
      <w:pPr>
        <w:spacing w:after="0" w:line="240" w:lineRule="auto"/>
      </w:pPr>
      <w:r>
        <w:separator/>
      </w:r>
    </w:p>
  </w:endnote>
  <w:endnote w:type="continuationSeparator" w:id="0">
    <w:p w:rsidR="00B36755" w:rsidRDefault="00B36755" w:rsidP="00B36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55" w:rsidRDefault="00B3675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55" w:rsidRDefault="00B3675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55" w:rsidRDefault="00B3675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755" w:rsidRDefault="00B36755" w:rsidP="00B36755">
      <w:pPr>
        <w:spacing w:after="0" w:line="240" w:lineRule="auto"/>
      </w:pPr>
      <w:r>
        <w:separator/>
      </w:r>
    </w:p>
  </w:footnote>
  <w:footnote w:type="continuationSeparator" w:id="0">
    <w:p w:rsidR="00B36755" w:rsidRDefault="00B36755" w:rsidP="00B36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55" w:rsidRDefault="00B3675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55" w:rsidRDefault="00B36755">
    <w:pPr>
      <w:pStyle w:val="Zhlav"/>
    </w:pPr>
    <w:r>
      <w:rPr>
        <w:noProof/>
        <w:lang w:eastAsia="cs-CZ"/>
      </w:rPr>
      <w:drawing>
        <wp:inline distT="0" distB="0" distL="0" distR="0" wp14:anchorId="2F01AE0A" wp14:editId="6E7E8AF9">
          <wp:extent cx="5760720" cy="1182370"/>
          <wp:effectExtent l="0" t="0" r="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2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755" w:rsidRDefault="00B3675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6024"/>
    <w:multiLevelType w:val="hybridMultilevel"/>
    <w:tmpl w:val="4C84D2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E7DED"/>
    <w:multiLevelType w:val="hybridMultilevel"/>
    <w:tmpl w:val="D30E72D2"/>
    <w:lvl w:ilvl="0" w:tplc="5C7442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784D48"/>
    <w:multiLevelType w:val="hybridMultilevel"/>
    <w:tmpl w:val="CCE2838C"/>
    <w:lvl w:ilvl="0" w:tplc="CED2FB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495"/>
    <w:rsid w:val="00006179"/>
    <w:rsid w:val="000B3803"/>
    <w:rsid w:val="000E2769"/>
    <w:rsid w:val="001058AD"/>
    <w:rsid w:val="001451B0"/>
    <w:rsid w:val="0015504D"/>
    <w:rsid w:val="001A6FEA"/>
    <w:rsid w:val="001B45D2"/>
    <w:rsid w:val="001E7644"/>
    <w:rsid w:val="00210924"/>
    <w:rsid w:val="00233437"/>
    <w:rsid w:val="00261152"/>
    <w:rsid w:val="002725B6"/>
    <w:rsid w:val="002A097D"/>
    <w:rsid w:val="002A3FB4"/>
    <w:rsid w:val="003325D9"/>
    <w:rsid w:val="00354974"/>
    <w:rsid w:val="00361928"/>
    <w:rsid w:val="00376E3F"/>
    <w:rsid w:val="003F3E73"/>
    <w:rsid w:val="004040EF"/>
    <w:rsid w:val="004058F3"/>
    <w:rsid w:val="004122B7"/>
    <w:rsid w:val="00416495"/>
    <w:rsid w:val="004506B6"/>
    <w:rsid w:val="004551BF"/>
    <w:rsid w:val="00497F6F"/>
    <w:rsid w:val="004B2AD2"/>
    <w:rsid w:val="004C50C4"/>
    <w:rsid w:val="0055424C"/>
    <w:rsid w:val="00641036"/>
    <w:rsid w:val="00691073"/>
    <w:rsid w:val="006B64DE"/>
    <w:rsid w:val="00807B7B"/>
    <w:rsid w:val="008A4E7A"/>
    <w:rsid w:val="008B7387"/>
    <w:rsid w:val="00902A5E"/>
    <w:rsid w:val="00926D0B"/>
    <w:rsid w:val="009B3F1E"/>
    <w:rsid w:val="009E29C2"/>
    <w:rsid w:val="009F3DC7"/>
    <w:rsid w:val="00A229CD"/>
    <w:rsid w:val="00A36F03"/>
    <w:rsid w:val="00A80CA1"/>
    <w:rsid w:val="00A910AB"/>
    <w:rsid w:val="00AE4705"/>
    <w:rsid w:val="00B36755"/>
    <w:rsid w:val="00BA280D"/>
    <w:rsid w:val="00BE2CA5"/>
    <w:rsid w:val="00C23752"/>
    <w:rsid w:val="00C6578A"/>
    <w:rsid w:val="00C7012C"/>
    <w:rsid w:val="00CB0736"/>
    <w:rsid w:val="00CC1FE9"/>
    <w:rsid w:val="00D0082E"/>
    <w:rsid w:val="00D23BD6"/>
    <w:rsid w:val="00D377F0"/>
    <w:rsid w:val="00DA3948"/>
    <w:rsid w:val="00DB48B3"/>
    <w:rsid w:val="00DB5EA5"/>
    <w:rsid w:val="00DC22A8"/>
    <w:rsid w:val="00E42937"/>
    <w:rsid w:val="00E62CEA"/>
    <w:rsid w:val="00E70620"/>
    <w:rsid w:val="00E74F4A"/>
    <w:rsid w:val="00E77AD9"/>
    <w:rsid w:val="00EC39B2"/>
    <w:rsid w:val="00ED30D7"/>
    <w:rsid w:val="00F35013"/>
    <w:rsid w:val="00F452E1"/>
    <w:rsid w:val="00F93565"/>
    <w:rsid w:val="00FC429E"/>
    <w:rsid w:val="00FC5BD5"/>
    <w:rsid w:val="00FD5475"/>
    <w:rsid w:val="00FD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649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16495"/>
    <w:pPr>
      <w:ind w:left="720"/>
      <w:contextualSpacing/>
    </w:pPr>
  </w:style>
  <w:style w:type="character" w:customStyle="1" w:styleId="st">
    <w:name w:val="st"/>
    <w:basedOn w:val="Standardnpsmoodstavce"/>
    <w:rsid w:val="00497F6F"/>
  </w:style>
  <w:style w:type="paragraph" w:styleId="Zhlav">
    <w:name w:val="header"/>
    <w:basedOn w:val="Normln"/>
    <w:link w:val="ZhlavChar"/>
    <w:uiPriority w:val="99"/>
    <w:unhideWhenUsed/>
    <w:rsid w:val="00B36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6755"/>
  </w:style>
  <w:style w:type="paragraph" w:styleId="Zpat">
    <w:name w:val="footer"/>
    <w:basedOn w:val="Normln"/>
    <w:link w:val="ZpatChar"/>
    <w:uiPriority w:val="99"/>
    <w:unhideWhenUsed/>
    <w:rsid w:val="00B36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6755"/>
  </w:style>
  <w:style w:type="paragraph" w:styleId="Textbubliny">
    <w:name w:val="Balloon Text"/>
    <w:basedOn w:val="Normln"/>
    <w:link w:val="TextbublinyChar"/>
    <w:uiPriority w:val="99"/>
    <w:semiHidden/>
    <w:unhideWhenUsed/>
    <w:rsid w:val="00B3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649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16495"/>
    <w:pPr>
      <w:ind w:left="720"/>
      <w:contextualSpacing/>
    </w:pPr>
  </w:style>
  <w:style w:type="character" w:customStyle="1" w:styleId="st">
    <w:name w:val="st"/>
    <w:basedOn w:val="Standardnpsmoodstavce"/>
    <w:rsid w:val="00497F6F"/>
  </w:style>
  <w:style w:type="paragraph" w:styleId="Zhlav">
    <w:name w:val="header"/>
    <w:basedOn w:val="Normln"/>
    <w:link w:val="ZhlavChar"/>
    <w:uiPriority w:val="99"/>
    <w:unhideWhenUsed/>
    <w:rsid w:val="00B36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6755"/>
  </w:style>
  <w:style w:type="paragraph" w:styleId="Zpat">
    <w:name w:val="footer"/>
    <w:basedOn w:val="Normln"/>
    <w:link w:val="ZpatChar"/>
    <w:uiPriority w:val="99"/>
    <w:unhideWhenUsed/>
    <w:rsid w:val="00B36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6755"/>
  </w:style>
  <w:style w:type="paragraph" w:styleId="Textbubliny">
    <w:name w:val="Balloon Text"/>
    <w:basedOn w:val="Normln"/>
    <w:link w:val="TextbublinyChar"/>
    <w:uiPriority w:val="99"/>
    <w:semiHidden/>
    <w:unhideWhenUsed/>
    <w:rsid w:val="00B3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7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NO9e3JZm-4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WNKL3WaInk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1A917F36</Template>
  <TotalTime>2</TotalTime>
  <Pages>1</Pages>
  <Words>291</Words>
  <Characters>1717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OAHS</cp:lastModifiedBy>
  <cp:revision>7</cp:revision>
  <cp:lastPrinted>2018-02-08T08:41:00Z</cp:lastPrinted>
  <dcterms:created xsi:type="dcterms:W3CDTF">2018-01-07T21:21:00Z</dcterms:created>
  <dcterms:modified xsi:type="dcterms:W3CDTF">2019-07-08T08:27:00Z</dcterms:modified>
</cp:coreProperties>
</file>